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4C6" w:rsidRDefault="009334C6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附件：</w:t>
      </w:r>
    </w:p>
    <w:p w:rsidR="009334C6" w:rsidRDefault="009334C6"/>
    <w:p w:rsidR="009334C6" w:rsidRDefault="009334C6"/>
    <w:p w:rsidR="009334C6" w:rsidRDefault="009334C6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:rsidR="009334C6" w:rsidRDefault="009334C6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:rsidR="009334C6" w:rsidRDefault="009334C6">
      <w:pPr>
        <w:widowControl/>
        <w:spacing w:before="100" w:beforeAutospacing="1" w:after="100" w:afterAutospacing="1"/>
        <w:outlineLvl w:val="1"/>
        <w:rPr>
          <w:rFonts w:ascii="宋体" w:cs="宋体"/>
          <w:b/>
          <w:bCs/>
          <w:kern w:val="0"/>
          <w:sz w:val="44"/>
          <w:szCs w:val="44"/>
        </w:rPr>
      </w:pPr>
    </w:p>
    <w:p w:rsidR="009334C6" w:rsidRDefault="009334C6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cs="方正小标宋_GBK" w:hint="eastAsia"/>
          <w:kern w:val="0"/>
          <w:sz w:val="44"/>
          <w:szCs w:val="44"/>
        </w:rPr>
        <w:t>昌吉回族自治州第五中学</w:t>
      </w:r>
    </w:p>
    <w:p w:rsidR="009334C6" w:rsidRDefault="009334C6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/>
          <w:kern w:val="0"/>
          <w:sz w:val="44"/>
          <w:szCs w:val="44"/>
        </w:rPr>
        <w:t>2020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年部门预算公开</w:t>
      </w:r>
    </w:p>
    <w:p w:rsidR="009334C6" w:rsidRDefault="009334C6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9334C6" w:rsidRDefault="009334C6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9334C6" w:rsidRDefault="009334C6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9334C6" w:rsidRDefault="009334C6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9334C6" w:rsidRDefault="009334C6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9334C6" w:rsidRDefault="009334C6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9334C6" w:rsidRDefault="009334C6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9334C6" w:rsidRDefault="009334C6">
      <w:pPr>
        <w:widowControl/>
        <w:spacing w:before="100" w:beforeAutospacing="1" w:after="100" w:afterAutospacing="1"/>
        <w:outlineLvl w:val="1"/>
        <w:rPr>
          <w:rFonts w:ascii="宋体"/>
          <w:b/>
          <w:kern w:val="0"/>
          <w:sz w:val="44"/>
          <w:szCs w:val="44"/>
        </w:rPr>
      </w:pPr>
    </w:p>
    <w:p w:rsidR="009334C6" w:rsidRDefault="009334C6">
      <w:pPr>
        <w:widowControl/>
        <w:spacing w:before="100" w:beforeAutospacing="1" w:after="100" w:afterAutospacing="1"/>
        <w:outlineLvl w:val="1"/>
        <w:rPr>
          <w:rFonts w:ascii="宋体"/>
          <w:b/>
          <w:kern w:val="0"/>
          <w:sz w:val="44"/>
          <w:szCs w:val="44"/>
        </w:rPr>
      </w:pPr>
    </w:p>
    <w:p w:rsidR="009334C6" w:rsidRDefault="009334C6">
      <w:pPr>
        <w:widowControl/>
        <w:spacing w:line="500" w:lineRule="exact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  <w:r>
        <w:rPr>
          <w:rFonts w:ascii="黑体" w:eastAsia="黑体" w:hAnsi="黑体" w:hint="eastAsia"/>
          <w:kern w:val="0"/>
          <w:sz w:val="36"/>
          <w:szCs w:val="32"/>
        </w:rPr>
        <w:t>目</w:t>
      </w:r>
      <w:r>
        <w:rPr>
          <w:rFonts w:ascii="黑体" w:eastAsia="黑体" w:hAnsi="黑体"/>
          <w:kern w:val="0"/>
          <w:sz w:val="36"/>
          <w:szCs w:val="32"/>
        </w:rPr>
        <w:t xml:space="preserve"> </w:t>
      </w:r>
      <w:r>
        <w:rPr>
          <w:rFonts w:ascii="黑体" w:eastAsia="黑体" w:hAnsi="黑体" w:hint="eastAsia"/>
          <w:kern w:val="0"/>
          <w:sz w:val="36"/>
          <w:szCs w:val="32"/>
        </w:rPr>
        <w:t>录</w:t>
      </w:r>
    </w:p>
    <w:p w:rsidR="009334C6" w:rsidRDefault="009334C6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334C6" w:rsidRDefault="009334C6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第一部分</w:t>
      </w:r>
      <w:r>
        <w:rPr>
          <w:rFonts w:ascii="仿宋_GB2312" w:eastAsia="仿宋_GB2312" w:hAnsi="宋体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昌吉州第五中学部门单位概况</w:t>
      </w:r>
    </w:p>
    <w:p w:rsidR="009334C6" w:rsidRDefault="009334C6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:rsidR="009334C6" w:rsidRDefault="009334C6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二、机构设置及人员情况</w:t>
      </w:r>
    </w:p>
    <w:p w:rsidR="009334C6" w:rsidRDefault="009334C6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第二部分</w:t>
      </w:r>
      <w:r>
        <w:rPr>
          <w:rFonts w:ascii="仿宋_GB2312" w:eastAsia="仿宋_GB2312" w:hAnsi="宋体"/>
          <w:b/>
          <w:kern w:val="0"/>
          <w:sz w:val="32"/>
          <w:szCs w:val="32"/>
        </w:rPr>
        <w:t xml:space="preserve">  2020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年部门预算公开表</w:t>
      </w:r>
    </w:p>
    <w:p w:rsidR="009334C6" w:rsidRDefault="009334C6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一、部门收支总体情况表</w:t>
      </w:r>
    </w:p>
    <w:p w:rsidR="009334C6" w:rsidRDefault="009334C6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二、部门收入总体情况表</w:t>
      </w:r>
    </w:p>
    <w:p w:rsidR="009334C6" w:rsidRDefault="009334C6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三、部门支出总体情况表</w:t>
      </w:r>
    </w:p>
    <w:p w:rsidR="009334C6" w:rsidRDefault="009334C6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:rsidR="009334C6" w:rsidRDefault="009334C6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:rsidR="009334C6" w:rsidRDefault="009334C6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:rsidR="009334C6" w:rsidRDefault="009334C6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:rsidR="009334C6" w:rsidRDefault="009334C6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:rsidR="009334C6" w:rsidRDefault="009334C6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:rsidR="009334C6" w:rsidRDefault="009334C6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第三部分</w:t>
      </w:r>
      <w:r>
        <w:rPr>
          <w:rFonts w:ascii="仿宋_GB2312" w:eastAsia="仿宋_GB2312" w:hAnsi="宋体"/>
          <w:b/>
          <w:kern w:val="0"/>
          <w:sz w:val="32"/>
          <w:szCs w:val="32"/>
        </w:rPr>
        <w:t xml:space="preserve">  2020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年部门预算情况说明</w:t>
      </w:r>
    </w:p>
    <w:p w:rsidR="009334C6" w:rsidRDefault="009334C6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一、关于州五中部门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年收支预算情况的总体说明</w:t>
      </w:r>
    </w:p>
    <w:p w:rsidR="009334C6" w:rsidRDefault="009334C6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二、关于州五中部门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年收入预算情况说明</w:t>
      </w:r>
    </w:p>
    <w:p w:rsidR="009334C6" w:rsidRDefault="009334C6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三、关于州五中部门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年支出预算情况说明</w:t>
      </w:r>
    </w:p>
    <w:p w:rsidR="009334C6" w:rsidRDefault="009334C6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t>四、关于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州五中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部门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年财政拨款收支预算情况的总体说明</w:t>
      </w:r>
    </w:p>
    <w:p w:rsidR="009334C6" w:rsidRDefault="009334C6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五、关于部州五中门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年一般公共预算当年拨款情况说明</w:t>
      </w:r>
    </w:p>
    <w:p w:rsidR="009334C6" w:rsidRDefault="009334C6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六、关于州五中部门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年一般公共预算基本支出情况说明</w:t>
      </w:r>
    </w:p>
    <w:p w:rsidR="009334C6" w:rsidRDefault="009334C6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七、关于州五中部门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年项目支出情况说明</w:t>
      </w:r>
    </w:p>
    <w:p w:rsidR="009334C6" w:rsidRDefault="009334C6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八、关于州五中部门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年一般公共预算“三公”经费预算情况说明</w:t>
      </w:r>
    </w:p>
    <w:p w:rsidR="009334C6" w:rsidRDefault="009334C6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九、关于州五中部门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年政府性基金预算拨款情况说明</w:t>
      </w:r>
    </w:p>
    <w:p w:rsidR="009334C6" w:rsidRDefault="009334C6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:rsidR="009334C6" w:rsidRDefault="009334C6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第四部分</w:t>
      </w:r>
      <w:r>
        <w:rPr>
          <w:rFonts w:ascii="仿宋_GB2312" w:eastAsia="仿宋_GB2312" w:hAnsi="宋体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名词解释</w:t>
      </w:r>
    </w:p>
    <w:p w:rsidR="009334C6" w:rsidRDefault="009334C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334C6" w:rsidRDefault="009334C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334C6" w:rsidRDefault="009334C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334C6" w:rsidRDefault="009334C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334C6" w:rsidRDefault="009334C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334C6" w:rsidRDefault="009334C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334C6" w:rsidRDefault="009334C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334C6" w:rsidRDefault="009334C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334C6" w:rsidRDefault="009334C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334C6" w:rsidRDefault="009334C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334C6" w:rsidRDefault="009334C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334C6" w:rsidRDefault="009334C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334C6" w:rsidRDefault="009334C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334C6" w:rsidRDefault="009334C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334C6" w:rsidRDefault="009334C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334C6" w:rsidRDefault="009334C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334C6" w:rsidRDefault="009334C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334C6" w:rsidRDefault="009334C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334C6" w:rsidRDefault="009334C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334C6" w:rsidRDefault="009334C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334C6" w:rsidRDefault="009334C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334C6" w:rsidRDefault="009334C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334C6" w:rsidRDefault="009334C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334C6" w:rsidRDefault="009334C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334C6" w:rsidRDefault="009334C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334C6" w:rsidRDefault="009334C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334C6" w:rsidRDefault="009334C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334C6" w:rsidRDefault="009334C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第一部分</w:t>
      </w:r>
      <w:r>
        <w:rPr>
          <w:rFonts w:ascii="黑体" w:eastAsia="黑体" w:hAnsi="黑体"/>
          <w:kern w:val="0"/>
          <w:sz w:val="32"/>
          <w:szCs w:val="32"/>
        </w:rPr>
        <w:t xml:space="preserve">   </w:t>
      </w:r>
      <w:r>
        <w:rPr>
          <w:rFonts w:ascii="黑体" w:eastAsia="黑体" w:hAnsi="黑体" w:hint="eastAsia"/>
          <w:kern w:val="0"/>
          <w:sz w:val="32"/>
          <w:szCs w:val="32"/>
        </w:rPr>
        <w:t>昌吉州第五中学部门单位概况</w:t>
      </w:r>
    </w:p>
    <w:p w:rsidR="009334C6" w:rsidRDefault="009334C6">
      <w:pPr>
        <w:widowControl/>
        <w:jc w:val="center"/>
        <w:outlineLvl w:val="1"/>
        <w:rPr>
          <w:rFonts w:ascii="宋体"/>
          <w:b/>
          <w:kern w:val="0"/>
          <w:sz w:val="32"/>
          <w:szCs w:val="32"/>
        </w:rPr>
      </w:pPr>
    </w:p>
    <w:p w:rsidR="009334C6" w:rsidRDefault="009334C6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:rsidR="009334C6" w:rsidRDefault="009334C6">
      <w:pPr>
        <w:widowControl/>
        <w:spacing w:line="560" w:lineRule="exact"/>
        <w:jc w:val="left"/>
        <w:rPr>
          <w:rFonts w:ascii="仿宋_GB2312" w:eastAsia="仿宋_GB2312" w:hAnsi="宋体" w:cs="宋体"/>
          <w:bCs/>
          <w:kern w:val="0"/>
          <w:sz w:val="32"/>
          <w:szCs w:val="32"/>
        </w:rPr>
      </w:pPr>
      <w:r>
        <w:rPr>
          <w:rFonts w:ascii="黑体" w:eastAsia="黑体" w:hAnsi="黑体" w:cs="宋体"/>
          <w:bCs/>
          <w:kern w:val="0"/>
          <w:sz w:val="32"/>
          <w:szCs w:val="32"/>
        </w:rPr>
        <w:t xml:space="preserve">   </w:t>
      </w:r>
      <w:r>
        <w:rPr>
          <w:rFonts w:ascii="仿宋_GB2312" w:eastAsia="仿宋_GB2312" w:hAnsi="黑体" w:cs="宋体"/>
          <w:bCs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仿宋_GB2312" w:hint="eastAsia"/>
          <w:sz w:val="32"/>
          <w:szCs w:val="32"/>
        </w:rPr>
        <w:t>昌吉州第五中学是一所九年一贯制义务教育学校，</w:t>
      </w:r>
      <w:r>
        <w:rPr>
          <w:rFonts w:ascii="仿宋_GB2312" w:eastAsia="仿宋_GB2312" w:hAnsi="Calibri" w:cs="仿宋_GB2312" w:hint="eastAsia"/>
          <w:sz w:val="32"/>
          <w:szCs w:val="32"/>
        </w:rPr>
        <w:t>以促进基础教育发展，全面贯彻党的教育方针、深化教育改革、转变教育观念为目的，</w:t>
      </w:r>
      <w:r>
        <w:rPr>
          <w:rFonts w:ascii="仿宋_GB2312" w:eastAsia="仿宋_GB2312" w:hAnsi="宋体" w:cs="仿宋_GB2312" w:hint="eastAsia"/>
          <w:sz w:val="32"/>
          <w:szCs w:val="32"/>
        </w:rPr>
        <w:t>主要实施九年一贯制义务教育包含小学学历教育和初中学历教育。</w:t>
      </w:r>
    </w:p>
    <w:p w:rsidR="009334C6" w:rsidRDefault="009334C6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二、机构设置及人员情况</w:t>
      </w:r>
    </w:p>
    <w:p w:rsidR="009334C6" w:rsidRDefault="009334C6">
      <w:pPr>
        <w:widowControl/>
        <w:spacing w:line="560" w:lineRule="exact"/>
        <w:ind w:firstLine="640"/>
        <w:jc w:val="left"/>
        <w:rPr>
          <w:rFonts w:ascii="仿宋_GB2312" w:eastAsia="仿宋_GB2312" w:hAnsi="宋体" w:cs="仿宋_GB2312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昌吉州第五中学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单位无下属预算单位，下设</w:t>
      </w:r>
      <w:r>
        <w:rPr>
          <w:rFonts w:ascii="仿宋_GB2312" w:eastAsia="仿宋_GB2312" w:hAnsi="黑体" w:cs="宋体"/>
          <w:bCs/>
          <w:kern w:val="0"/>
          <w:sz w:val="32"/>
          <w:szCs w:val="32"/>
        </w:rPr>
        <w:t xml:space="preserve"> 6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个科室，分别是：</w:t>
      </w:r>
      <w:r>
        <w:rPr>
          <w:rFonts w:ascii="仿宋_GB2312" w:eastAsia="仿宋_GB2312" w:hAnsi="黑体" w:cs="仿宋_GB2312" w:hint="eastAsia"/>
          <w:kern w:val="0"/>
          <w:sz w:val="32"/>
          <w:szCs w:val="32"/>
        </w:rPr>
        <w:t>党政办公室、</w:t>
      </w:r>
      <w:r>
        <w:rPr>
          <w:rFonts w:ascii="仿宋_GB2312" w:eastAsia="仿宋_GB2312" w:hAnsi="宋体" w:cs="仿宋_GB2312" w:hint="eastAsia"/>
          <w:sz w:val="32"/>
          <w:szCs w:val="32"/>
        </w:rPr>
        <w:t>教务处、政教处、教研室、安全管理办公室、总务基本教学保障科室。</w:t>
      </w:r>
    </w:p>
    <w:p w:rsidR="009334C6" w:rsidRDefault="009334C6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昌吉州第五中学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编制数</w:t>
      </w:r>
      <w:r>
        <w:rPr>
          <w:rFonts w:ascii="仿宋_GB2312" w:eastAsia="仿宋_GB2312" w:hAnsi="宋体" w:cs="宋体"/>
          <w:kern w:val="0"/>
          <w:sz w:val="32"/>
          <w:szCs w:val="32"/>
        </w:rPr>
        <w:t>77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人，实有人数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128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人，其中：在职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74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人，增加</w:t>
      </w:r>
      <w:r>
        <w:rPr>
          <w:rFonts w:ascii="仿宋_GB2312" w:eastAsia="仿宋_GB2312" w:hAnsi="宋体" w:cs="宋体"/>
          <w:kern w:val="0"/>
          <w:sz w:val="32"/>
          <w:szCs w:val="32"/>
        </w:rPr>
        <w:t>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人；退休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53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人，增加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人；离休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人，增加或减少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人。</w:t>
      </w:r>
    </w:p>
    <w:p w:rsidR="009334C6" w:rsidRDefault="009334C6" w:rsidP="00CC24A0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334C6" w:rsidRDefault="009334C6" w:rsidP="00CC24A0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334C6" w:rsidRDefault="009334C6" w:rsidP="00CC24A0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334C6" w:rsidRDefault="009334C6" w:rsidP="00CC24A0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334C6" w:rsidRDefault="009334C6" w:rsidP="00CC24A0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334C6" w:rsidRDefault="009334C6" w:rsidP="00CC24A0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334C6" w:rsidRDefault="009334C6" w:rsidP="00CC24A0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334C6" w:rsidRDefault="009334C6" w:rsidP="00CC24A0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334C6" w:rsidRDefault="009334C6" w:rsidP="00CC24A0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334C6" w:rsidRDefault="009334C6" w:rsidP="00CC24A0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第二部分</w:t>
      </w:r>
      <w:r>
        <w:rPr>
          <w:rFonts w:ascii="黑体" w:eastAsia="黑体" w:hAnsi="黑体"/>
          <w:kern w:val="0"/>
          <w:sz w:val="32"/>
          <w:szCs w:val="32"/>
        </w:rPr>
        <w:t xml:space="preserve">  2020</w:t>
      </w:r>
      <w:r>
        <w:rPr>
          <w:rFonts w:ascii="黑体" w:eastAsia="黑体" w:hAnsi="黑体" w:hint="eastAsia"/>
          <w:kern w:val="0"/>
          <w:sz w:val="32"/>
          <w:szCs w:val="32"/>
        </w:rPr>
        <w:t>年部门预算公开表</w:t>
      </w:r>
    </w:p>
    <w:p w:rsidR="009334C6" w:rsidRDefault="009334C6" w:rsidP="00CC24A0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表一：</w:t>
      </w:r>
    </w:p>
    <w:p w:rsidR="009334C6" w:rsidRDefault="009334C6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部门收支总体情况表</w:t>
      </w:r>
    </w:p>
    <w:p w:rsidR="009334C6" w:rsidRDefault="009334C6">
      <w:pPr>
        <w:widowControl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编制部门：</w:t>
      </w:r>
      <w:r>
        <w:rPr>
          <w:rFonts w:ascii="仿宋_GB2312" w:eastAsia="仿宋_GB2312" w:hAnsi="宋体"/>
          <w:kern w:val="0"/>
          <w:sz w:val="24"/>
        </w:rPr>
        <w:t xml:space="preserve">  </w:t>
      </w:r>
      <w:r>
        <w:rPr>
          <w:rFonts w:ascii="仿宋_GB2312" w:eastAsia="仿宋_GB2312" w:hAnsi="宋体" w:hint="eastAsia"/>
          <w:kern w:val="0"/>
          <w:sz w:val="24"/>
        </w:rPr>
        <w:t>昌吉州第五中学</w:t>
      </w:r>
      <w:r>
        <w:rPr>
          <w:rFonts w:ascii="仿宋_GB2312" w:eastAsia="仿宋_GB2312" w:hAnsi="宋体"/>
          <w:kern w:val="0"/>
          <w:sz w:val="24"/>
        </w:rPr>
        <w:t xml:space="preserve">  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8662" w:type="dxa"/>
        <w:tblInd w:w="93" w:type="dxa"/>
        <w:tblLayout w:type="fixed"/>
        <w:tblLook w:val="00A0"/>
      </w:tblPr>
      <w:tblGrid>
        <w:gridCol w:w="2280"/>
        <w:gridCol w:w="1988"/>
        <w:gridCol w:w="2693"/>
        <w:gridCol w:w="1701"/>
      </w:tblGrid>
      <w:tr w:rsidR="009334C6">
        <w:trPr>
          <w:trHeight w:val="360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收</w:t>
            </w:r>
            <w:r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入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支</w:t>
            </w:r>
            <w:r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出</w:t>
            </w:r>
          </w:p>
        </w:tc>
      </w:tr>
      <w:tr w:rsidR="009334C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</w:tr>
      <w:tr w:rsidR="009334C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 w:rsidP="00CC24A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1304.94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334C6" w:rsidRDefault="009334C6" w:rsidP="00CC24A0">
            <w:pPr>
              <w:widowControl/>
              <w:spacing w:line="300" w:lineRule="exac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 w:rsidP="00CC24A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9334C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 w:rsidP="00CC24A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1304.94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334C6" w:rsidRDefault="009334C6" w:rsidP="00CC24A0">
            <w:pPr>
              <w:widowControl/>
              <w:spacing w:line="300" w:lineRule="exac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 w:rsidP="00CC24A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9334C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 w:rsidP="00CC24A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334C6" w:rsidRDefault="009334C6" w:rsidP="00CC24A0">
            <w:pPr>
              <w:widowControl/>
              <w:spacing w:line="300" w:lineRule="exac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 w:rsidP="00CC24A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9334C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 w:rsidP="00CC24A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334C6" w:rsidRDefault="009334C6" w:rsidP="00CC24A0">
            <w:pPr>
              <w:widowControl/>
              <w:spacing w:line="300" w:lineRule="exac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 w:rsidP="00CC24A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9334C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 w:rsidP="00CC24A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334C6" w:rsidRDefault="009334C6" w:rsidP="00CC24A0">
            <w:pPr>
              <w:widowControl/>
              <w:spacing w:line="300" w:lineRule="exac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 w:rsidP="00CC24A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1304.94</w:t>
            </w:r>
          </w:p>
        </w:tc>
      </w:tr>
      <w:tr w:rsidR="009334C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 w:rsidP="00CC24A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334C6" w:rsidRDefault="009334C6" w:rsidP="00CC24A0">
            <w:pPr>
              <w:widowControl/>
              <w:spacing w:line="300" w:lineRule="exac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 w:rsidP="00CC24A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9334C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334C6" w:rsidRDefault="009334C6" w:rsidP="00CC24A0">
            <w:pPr>
              <w:widowControl/>
              <w:spacing w:line="300" w:lineRule="exac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34C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4C6" w:rsidRDefault="009334C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334C6" w:rsidRDefault="009334C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34C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4C6" w:rsidRDefault="009334C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4C6" w:rsidRDefault="009334C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334C6" w:rsidRDefault="009334C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34C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4C6" w:rsidRDefault="009334C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4C6" w:rsidRDefault="009334C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334C6" w:rsidRDefault="009334C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34C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4C6" w:rsidRDefault="009334C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4C6" w:rsidRDefault="009334C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334C6" w:rsidRDefault="009334C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34C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4C6" w:rsidRDefault="009334C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4C6" w:rsidRDefault="009334C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334C6" w:rsidRDefault="009334C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34C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4C6" w:rsidRDefault="009334C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4C6" w:rsidRDefault="009334C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334C6" w:rsidRDefault="009334C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34C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4C6" w:rsidRDefault="009334C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4C6" w:rsidRDefault="009334C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334C6" w:rsidRDefault="009334C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34C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4C6" w:rsidRDefault="009334C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4C6" w:rsidRDefault="009334C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334C6" w:rsidRDefault="009334C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34C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4C6" w:rsidRDefault="009334C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4C6" w:rsidRDefault="009334C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334C6" w:rsidRDefault="009334C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34C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4C6" w:rsidRDefault="009334C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4C6" w:rsidRDefault="009334C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334C6" w:rsidRDefault="009334C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34C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4C6" w:rsidRDefault="009334C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4C6" w:rsidRDefault="009334C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334C6" w:rsidRDefault="009334C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34C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4C6" w:rsidRDefault="009334C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4C6" w:rsidRDefault="009334C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334C6" w:rsidRDefault="009334C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34C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4C6" w:rsidRDefault="009334C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4C6" w:rsidRDefault="009334C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334C6" w:rsidRDefault="009334C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34C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4C6" w:rsidRDefault="009334C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4C6" w:rsidRDefault="009334C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334C6" w:rsidRDefault="009334C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34C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4C6" w:rsidRDefault="009334C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4C6" w:rsidRDefault="009334C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334C6" w:rsidRDefault="009334C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9334C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4C6" w:rsidRDefault="009334C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4C6" w:rsidRDefault="009334C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334C6" w:rsidRDefault="009334C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34C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4C6" w:rsidRDefault="009334C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4C6" w:rsidRDefault="009334C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334C6" w:rsidRDefault="009334C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9334C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4C6" w:rsidRDefault="009334C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4C6" w:rsidRDefault="009334C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334C6" w:rsidRDefault="009334C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34C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4C6" w:rsidRDefault="009334C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4C6" w:rsidRDefault="009334C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334C6" w:rsidRDefault="009334C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34C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4C6" w:rsidRDefault="009334C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4C6" w:rsidRDefault="009334C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334C6" w:rsidRDefault="009334C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34C6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9334C6" w:rsidRDefault="009334C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 w:rsidP="00CC24A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1304.94</w:t>
            </w:r>
          </w:p>
          <w:p w:rsidR="009334C6" w:rsidRDefault="009334C6" w:rsidP="00CC24A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 w:rsidP="00CC24A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 w:rsidP="00CC24A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1304.94</w:t>
            </w:r>
          </w:p>
        </w:tc>
      </w:tr>
      <w:tr w:rsidR="009334C6">
        <w:trPr>
          <w:trHeight w:val="36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9334C6" w:rsidRDefault="009334C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 w:rsidP="00CC24A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334C6" w:rsidRDefault="009334C6" w:rsidP="00CC24A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 w:rsidP="00CC24A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36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334C6" w:rsidRDefault="009334C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入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总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 w:rsidP="00CC24A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1304.94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334C6" w:rsidRDefault="009334C6" w:rsidP="00CC24A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出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 w:rsidP="00CC24A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1304.94</w:t>
            </w:r>
          </w:p>
        </w:tc>
      </w:tr>
    </w:tbl>
    <w:p w:rsidR="009334C6" w:rsidRDefault="009334C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334C6" w:rsidRDefault="009334C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表二：</w:t>
      </w:r>
    </w:p>
    <w:p w:rsidR="009334C6" w:rsidRDefault="009334C6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部门收入总体情况表</w:t>
      </w:r>
    </w:p>
    <w:p w:rsidR="009334C6" w:rsidRDefault="009334C6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填报部门：</w:t>
      </w:r>
      <w:r>
        <w:rPr>
          <w:rFonts w:ascii="仿宋_GB2312" w:eastAsia="仿宋_GB2312" w:hAnsi="宋体"/>
          <w:kern w:val="0"/>
          <w:sz w:val="24"/>
        </w:rPr>
        <w:t xml:space="preserve">  </w:t>
      </w:r>
      <w:r>
        <w:rPr>
          <w:rFonts w:ascii="仿宋_GB2312" w:eastAsia="仿宋_GB2312" w:hAnsi="宋体" w:hint="eastAsia"/>
          <w:kern w:val="0"/>
          <w:sz w:val="24"/>
        </w:rPr>
        <w:t>昌吉州第五中学</w:t>
      </w:r>
      <w:r>
        <w:rPr>
          <w:rFonts w:ascii="仿宋_GB2312" w:eastAsia="仿宋_GB2312" w:hAnsi="宋体"/>
          <w:kern w:val="0"/>
          <w:sz w:val="24"/>
        </w:rPr>
        <w:t xml:space="preserve">     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654" w:type="dxa"/>
        <w:tblInd w:w="-450" w:type="dxa"/>
        <w:tblLayout w:type="fixed"/>
        <w:tblLook w:val="00A0"/>
      </w:tblPr>
      <w:tblGrid>
        <w:gridCol w:w="486"/>
        <w:gridCol w:w="417"/>
        <w:gridCol w:w="417"/>
        <w:gridCol w:w="1879"/>
        <w:gridCol w:w="851"/>
        <w:gridCol w:w="851"/>
        <w:gridCol w:w="679"/>
        <w:gridCol w:w="679"/>
        <w:gridCol w:w="679"/>
        <w:gridCol w:w="679"/>
        <w:gridCol w:w="679"/>
        <w:gridCol w:w="679"/>
        <w:gridCol w:w="679"/>
      </w:tblGrid>
      <w:tr w:rsidR="009334C6">
        <w:trPr>
          <w:trHeight w:val="510"/>
        </w:trPr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总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计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 w:rsidR="009334C6">
        <w:trPr>
          <w:trHeight w:val="187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4C6" w:rsidRDefault="009334C6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4C6" w:rsidRDefault="009334C6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4C6" w:rsidRDefault="009334C6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4C6" w:rsidRDefault="009334C6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4C6" w:rsidRDefault="009334C6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4C6" w:rsidRDefault="009334C6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4C6" w:rsidRDefault="009334C6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4C6" w:rsidRDefault="009334C6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4C6" w:rsidRDefault="009334C6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4C6" w:rsidRDefault="009334C6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</w:tr>
      <w:tr w:rsidR="009334C6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  <w:t>1304.94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  <w:t>1304.94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334C6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小学教育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682.97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682.97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334C6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初中教育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621.97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621.97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334C6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334C6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334C6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334C6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334C6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334C6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334C6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334C6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334C6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334C6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334C6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334C6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334C6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334C6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1304.94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1304.94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</w:tbl>
    <w:p w:rsidR="009334C6" w:rsidRDefault="009334C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334C6" w:rsidRDefault="009334C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表三：</w:t>
      </w:r>
    </w:p>
    <w:p w:rsidR="009334C6" w:rsidRDefault="009334C6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部门支出总体情况表</w:t>
      </w:r>
    </w:p>
    <w:p w:rsidR="009334C6" w:rsidRDefault="009334C6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编制部门：</w:t>
      </w:r>
      <w:r>
        <w:rPr>
          <w:rFonts w:ascii="仿宋_GB2312" w:eastAsia="仿宋_GB2312" w:hAnsi="宋体"/>
          <w:kern w:val="0"/>
          <w:sz w:val="24"/>
        </w:rPr>
        <w:t xml:space="preserve"> </w:t>
      </w:r>
      <w:r>
        <w:rPr>
          <w:rFonts w:ascii="仿宋_GB2312" w:eastAsia="仿宋_GB2312" w:hAnsi="宋体" w:hint="eastAsia"/>
          <w:kern w:val="0"/>
          <w:sz w:val="24"/>
        </w:rPr>
        <w:t>昌吉州第五中学</w:t>
      </w:r>
      <w:r>
        <w:rPr>
          <w:rFonts w:ascii="仿宋_GB2312" w:eastAsia="仿宋_GB2312" w:hAnsi="宋体"/>
          <w:kern w:val="0"/>
          <w:sz w:val="24"/>
        </w:rPr>
        <w:t xml:space="preserve">    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420" w:type="dxa"/>
        <w:tblInd w:w="-240" w:type="dxa"/>
        <w:tblLayout w:type="fixed"/>
        <w:tblLook w:val="00A0"/>
      </w:tblPr>
      <w:tblGrid>
        <w:gridCol w:w="490"/>
        <w:gridCol w:w="400"/>
        <w:gridCol w:w="400"/>
        <w:gridCol w:w="2570"/>
        <w:gridCol w:w="1839"/>
        <w:gridCol w:w="1840"/>
        <w:gridCol w:w="1881"/>
      </w:tblGrid>
      <w:tr w:rsidR="009334C6">
        <w:trPr>
          <w:trHeight w:val="345"/>
        </w:trPr>
        <w:tc>
          <w:tcPr>
            <w:tcW w:w="3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:rsidR="009334C6">
        <w:trPr>
          <w:trHeight w:val="480"/>
        </w:trPr>
        <w:tc>
          <w:tcPr>
            <w:tcW w:w="1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8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9334C6">
        <w:trPr>
          <w:trHeight w:val="27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9334C6">
        <w:trPr>
          <w:trHeight w:val="40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1304.94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1304.94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40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  <w:t>205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18"/>
                <w:szCs w:val="18"/>
              </w:rPr>
              <w:t>小学教育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  <w:t>682.97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  <w:t>682.97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40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  <w:t>205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18"/>
                <w:szCs w:val="18"/>
              </w:rPr>
              <w:t>初中教育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  <w:t>621.97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  <w:t>621.97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40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40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40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40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40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40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40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40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40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40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40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40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40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40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40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40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40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40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40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40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40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1304.94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1304.94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9334C6" w:rsidRDefault="009334C6" w:rsidP="00CC24A0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334C6" w:rsidRDefault="009334C6" w:rsidP="00CC24A0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表四：</w:t>
      </w:r>
    </w:p>
    <w:p w:rsidR="009334C6" w:rsidRDefault="009334C6" w:rsidP="00CC24A0">
      <w:pPr>
        <w:widowControl/>
        <w:spacing w:beforeLines="50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:rsidR="009334C6" w:rsidRDefault="009334C6" w:rsidP="00CC24A0">
      <w:pPr>
        <w:widowControl/>
        <w:spacing w:beforeLines="50"/>
        <w:outlineLvl w:val="1"/>
        <w:rPr>
          <w:rFonts w:ascii="仿宋_GB2312" w:eastAsia="仿宋_GB2312" w:hAnsi="宋体"/>
          <w:kern w:val="0"/>
          <w:sz w:val="28"/>
          <w:szCs w:val="28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t>编制部门：</w:t>
      </w:r>
      <w:r>
        <w:rPr>
          <w:rFonts w:ascii="仿宋_GB2312" w:eastAsia="仿宋_GB2312" w:hAnsi="宋体"/>
          <w:kern w:val="0"/>
          <w:sz w:val="28"/>
          <w:szCs w:val="28"/>
        </w:rPr>
        <w:t xml:space="preserve">  </w:t>
      </w:r>
      <w:r>
        <w:rPr>
          <w:rFonts w:ascii="仿宋_GB2312" w:eastAsia="仿宋_GB2312" w:hAnsi="宋体" w:hint="eastAsia"/>
          <w:kern w:val="0"/>
          <w:sz w:val="28"/>
          <w:szCs w:val="28"/>
        </w:rPr>
        <w:t>昌吉州第五中学</w:t>
      </w:r>
      <w:r>
        <w:rPr>
          <w:rFonts w:ascii="仿宋_GB2312" w:eastAsia="仿宋_GB2312" w:hAnsi="宋体"/>
          <w:kern w:val="0"/>
          <w:sz w:val="28"/>
          <w:szCs w:val="28"/>
        </w:rPr>
        <w:t xml:space="preserve">                        </w:t>
      </w:r>
      <w:r>
        <w:rPr>
          <w:rFonts w:ascii="仿宋_GB2312" w:eastAsia="仿宋_GB2312" w:hAnsi="宋体" w:hint="eastAsia"/>
          <w:kern w:val="0"/>
          <w:sz w:val="28"/>
          <w:szCs w:val="28"/>
        </w:rPr>
        <w:t>单位：万元</w:t>
      </w:r>
    </w:p>
    <w:tbl>
      <w:tblPr>
        <w:tblW w:w="9449" w:type="dxa"/>
        <w:tblInd w:w="-240" w:type="dxa"/>
        <w:tblLayout w:type="fixed"/>
        <w:tblLook w:val="00A0"/>
      </w:tblPr>
      <w:tblGrid>
        <w:gridCol w:w="1620"/>
        <w:gridCol w:w="1230"/>
        <w:gridCol w:w="2580"/>
        <w:gridCol w:w="1418"/>
        <w:gridCol w:w="1275"/>
        <w:gridCol w:w="1326"/>
      </w:tblGrid>
      <w:tr w:rsidR="009334C6">
        <w:trPr>
          <w:trHeight w:val="285"/>
        </w:trPr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9334C6">
        <w:trPr>
          <w:trHeight w:val="46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</w:t>
            </w:r>
            <w:r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能</w:t>
            </w:r>
            <w:r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分</w:t>
            </w:r>
            <w:r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 w:rsidR="009334C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  <w:t>1304.94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9334C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  <w:t>1304.94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9334C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9334C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9334C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1304.94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1304.94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9334C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9334C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9334C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9334C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9334C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9334C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9334C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9334C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9334C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9334C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9334C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9334C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9334C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9334C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9334C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9334C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9334C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9334C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9334C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9334C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9334C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9334C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9334C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入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总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  <w:t>1304.94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出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总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1304.94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1304.94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</w:tbl>
    <w:p w:rsidR="009334C6" w:rsidRDefault="009334C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334C6" w:rsidRDefault="009334C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334C6" w:rsidRDefault="009334C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334C6" w:rsidRDefault="009334C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334C6" w:rsidRDefault="009334C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表五：</w:t>
      </w:r>
    </w:p>
    <w:tbl>
      <w:tblPr>
        <w:tblW w:w="9214" w:type="dxa"/>
        <w:tblInd w:w="-34" w:type="dxa"/>
        <w:tblLayout w:type="fixed"/>
        <w:tblLook w:val="00A0"/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 w:rsidR="009334C6">
        <w:trPr>
          <w:trHeight w:val="450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9334C6">
        <w:trPr>
          <w:trHeight w:val="285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编制部门：昌吉州第五中学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334C6" w:rsidRDefault="009334C6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9334C6">
        <w:trPr>
          <w:trHeight w:val="405"/>
        </w:trPr>
        <w:tc>
          <w:tcPr>
            <w:tcW w:w="3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9334C6">
        <w:trPr>
          <w:trHeight w:val="465"/>
        </w:trPr>
        <w:tc>
          <w:tcPr>
            <w:tcW w:w="1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9334C6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9334C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  <w:t>1304.94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  <w:t>1304.94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小学教育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682.97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682.97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初中教育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621.97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621.97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1304.94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1304.94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9334C6" w:rsidRDefault="009334C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334C6" w:rsidRDefault="009334C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表六：</w:t>
      </w:r>
    </w:p>
    <w:tbl>
      <w:tblPr>
        <w:tblW w:w="9328" w:type="dxa"/>
        <w:tblInd w:w="-148" w:type="dxa"/>
        <w:tblLayout w:type="fixed"/>
        <w:tblLook w:val="00A0"/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 w:rsidR="009334C6">
        <w:trPr>
          <w:trHeight w:val="375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9334C6">
        <w:trPr>
          <w:trHeight w:val="405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编制部门：昌吉州第五中学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334C6" w:rsidRDefault="009334C6">
            <w:pPr>
              <w:widowControl/>
              <w:ind w:firstLineChars="300" w:firstLine="72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9334C6">
        <w:trPr>
          <w:trHeight w:val="390"/>
        </w:trPr>
        <w:tc>
          <w:tcPr>
            <w:tcW w:w="4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9334C6">
        <w:trPr>
          <w:trHeight w:val="495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9334C6">
        <w:trPr>
          <w:trHeight w:val="27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9334C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普通教育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1304.94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1209.71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95.23</w:t>
            </w:r>
          </w:p>
        </w:tc>
      </w:tr>
      <w:tr w:rsidR="009334C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453.31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453.31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31.1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31.1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93.24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93.24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204.65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204.65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C6" w:rsidRDefault="009334C6"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110.24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110.24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C6" w:rsidRDefault="009334C6"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74.44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74.44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C6" w:rsidRDefault="009334C6"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31.34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31.34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C6" w:rsidRDefault="009334C6"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5.83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5.83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C6" w:rsidRDefault="009334C6"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82.68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82.68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C6" w:rsidRDefault="009334C6"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105.67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105.67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9334C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印刷费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9334C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9334C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9334C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26.65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26.65</w:t>
            </w:r>
          </w:p>
        </w:tc>
      </w:tr>
      <w:tr w:rsidR="009334C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9334C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维修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护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)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9334C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1.77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1.77</w:t>
            </w:r>
          </w:p>
        </w:tc>
      </w:tr>
      <w:tr w:rsidR="009334C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专用材料费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1.79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1.79</w:t>
            </w:r>
          </w:p>
        </w:tc>
      </w:tr>
      <w:tr w:rsidR="009334C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9.07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9.07</w:t>
            </w:r>
          </w:p>
        </w:tc>
      </w:tr>
      <w:tr w:rsidR="009334C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20.86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20.86</w:t>
            </w:r>
          </w:p>
        </w:tc>
      </w:tr>
      <w:tr w:rsidR="009334C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公务车运行维护费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2.08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2.08</w:t>
            </w:r>
          </w:p>
        </w:tc>
      </w:tr>
      <w:tr w:rsidR="009334C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17.01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17.01</w:t>
            </w:r>
          </w:p>
        </w:tc>
      </w:tr>
      <w:tr w:rsidR="009334C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4.61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4.61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Pr="00CC24A0" w:rsidRDefault="009334C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CC24A0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对个人和家庭的补助支出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12.6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9334C6" w:rsidRDefault="009334C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334C6" w:rsidRDefault="009334C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334C6" w:rsidRDefault="009334C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334C6" w:rsidRDefault="009334C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334C6" w:rsidRDefault="009334C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334C6" w:rsidRDefault="009334C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334C6" w:rsidRDefault="009334C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334C6" w:rsidRDefault="009334C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334C6" w:rsidRDefault="009334C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334C6" w:rsidRDefault="009334C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334C6" w:rsidRDefault="009334C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334C6" w:rsidRDefault="009334C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334C6" w:rsidRDefault="009334C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334C6" w:rsidRDefault="009334C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334C6" w:rsidRDefault="009334C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334C6" w:rsidRDefault="009334C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334C6" w:rsidRDefault="009334C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334C6" w:rsidRDefault="009334C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334C6" w:rsidRDefault="009334C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334C6" w:rsidRDefault="009334C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334C6" w:rsidRDefault="009334C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334C6" w:rsidRDefault="009334C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334C6" w:rsidRDefault="009334C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334C6" w:rsidRDefault="009334C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334C6" w:rsidRDefault="009334C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334C6" w:rsidRDefault="009334C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334C6" w:rsidRDefault="009334C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334C6" w:rsidRDefault="009334C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334C6" w:rsidRDefault="009334C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334C6" w:rsidRDefault="009334C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表七：</w:t>
      </w:r>
    </w:p>
    <w:tbl>
      <w:tblPr>
        <w:tblW w:w="9540" w:type="dxa"/>
        <w:tblInd w:w="-360" w:type="dxa"/>
        <w:tblLayout w:type="fixed"/>
        <w:tblLook w:val="00A0"/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 w:rsidR="009334C6">
        <w:trPr>
          <w:gridBefore w:val="1"/>
          <w:gridAfter w:val="1"/>
          <w:wBefore w:w="8" w:type="dxa"/>
          <w:wAfter w:w="79" w:type="dxa"/>
          <w:trHeight w:val="375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 w:rsidR="009334C6">
        <w:trPr>
          <w:gridBefore w:val="1"/>
          <w:gridAfter w:val="1"/>
          <w:wBefore w:w="8" w:type="dxa"/>
          <w:wAfter w:w="79" w:type="dxa"/>
          <w:trHeight w:val="405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编制部门：昌吉州第五中学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334C6" w:rsidRDefault="009334C6">
            <w:pPr>
              <w:widowControl/>
              <w:ind w:firstLineChars="400" w:firstLine="96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9334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191" w:type="dxa"/>
            <w:gridSpan w:val="4"/>
            <w:noWrap/>
            <w:vAlign w:val="center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</w:t>
            </w:r>
            <w:r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目</w:t>
            </w:r>
            <w:r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编</w:t>
            </w:r>
            <w:r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码</w:t>
            </w:r>
          </w:p>
        </w:tc>
        <w:tc>
          <w:tcPr>
            <w:tcW w:w="851" w:type="dxa"/>
            <w:vMerge w:val="restart"/>
            <w:noWrap/>
            <w:vAlign w:val="center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noWrap/>
            <w:vAlign w:val="center"/>
          </w:tcPr>
          <w:p w:rsidR="009334C6" w:rsidRDefault="009334C6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9334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7"/>
        </w:trPr>
        <w:tc>
          <w:tcPr>
            <w:tcW w:w="397" w:type="dxa"/>
            <w:gridSpan w:val="2"/>
            <w:noWrap/>
            <w:vAlign w:val="center"/>
          </w:tcPr>
          <w:p w:rsidR="009334C6" w:rsidRDefault="009334C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noWrap/>
            <w:vAlign w:val="center"/>
          </w:tcPr>
          <w:p w:rsidR="009334C6" w:rsidRDefault="009334C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noWrap/>
            <w:vAlign w:val="center"/>
          </w:tcPr>
          <w:p w:rsidR="009334C6" w:rsidRDefault="009334C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/>
            <w:vAlign w:val="center"/>
          </w:tcPr>
          <w:p w:rsidR="009334C6" w:rsidRDefault="009334C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/>
          </w:tcPr>
          <w:p w:rsidR="009334C6" w:rsidRDefault="009334C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/>
          </w:tcPr>
          <w:p w:rsidR="009334C6" w:rsidRDefault="009334C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/>
          </w:tcPr>
          <w:p w:rsidR="009334C6" w:rsidRDefault="009334C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/>
          </w:tcPr>
          <w:p w:rsidR="009334C6" w:rsidRDefault="009334C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</w:tcPr>
          <w:p w:rsidR="009334C6" w:rsidRDefault="009334C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</w:tcPr>
          <w:p w:rsidR="009334C6" w:rsidRDefault="009334C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/>
          </w:tcPr>
          <w:p w:rsidR="009334C6" w:rsidRDefault="009334C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</w:tcPr>
          <w:p w:rsidR="009334C6" w:rsidRDefault="009334C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</w:tcPr>
          <w:p w:rsidR="009334C6" w:rsidRDefault="009334C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</w:tcPr>
          <w:p w:rsidR="009334C6" w:rsidRDefault="009334C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</w:tcPr>
          <w:p w:rsidR="009334C6" w:rsidRDefault="009334C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/>
          </w:tcPr>
          <w:p w:rsidR="009334C6" w:rsidRDefault="009334C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9334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334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334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334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334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334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334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334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334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334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334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334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334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合计</w:t>
            </w:r>
          </w:p>
        </w:tc>
        <w:tc>
          <w:tcPr>
            <w:tcW w:w="750" w:type="dxa"/>
            <w:vAlign w:val="center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:rsidR="009334C6" w:rsidRDefault="009334C6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</w:tbl>
    <w:p w:rsidR="009334C6" w:rsidRDefault="009334C6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备注：昌吉州第五中学</w:t>
      </w:r>
      <w:r>
        <w:rPr>
          <w:rFonts w:ascii="仿宋_GB2312" w:eastAsia="仿宋_GB2312" w:hAnsi="宋体"/>
          <w:b/>
          <w:kern w:val="0"/>
          <w:sz w:val="28"/>
          <w:szCs w:val="32"/>
        </w:rPr>
        <w:t>2020</w:t>
      </w:r>
      <w:r>
        <w:rPr>
          <w:rFonts w:ascii="仿宋_GB2312" w:eastAsia="仿宋_GB2312" w:hAnsi="宋体" w:hint="eastAsia"/>
          <w:b/>
          <w:kern w:val="0"/>
          <w:sz w:val="28"/>
          <w:szCs w:val="32"/>
        </w:rPr>
        <w:t>年没有项目预算安排的支出，项目支出情况表为空表。</w:t>
      </w:r>
    </w:p>
    <w:p w:rsidR="009334C6" w:rsidRDefault="009334C6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9334C6" w:rsidRDefault="009334C6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9334C6" w:rsidRDefault="009334C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表八：</w:t>
      </w:r>
    </w:p>
    <w:p w:rsidR="009334C6" w:rsidRDefault="009334C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334C6" w:rsidRDefault="009334C6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:rsidR="009334C6" w:rsidRDefault="009334C6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334C6" w:rsidRDefault="009334C6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编制单位：昌吉州第五中学</w:t>
      </w:r>
      <w:r>
        <w:rPr>
          <w:rFonts w:ascii="仿宋_GB2312" w:eastAsia="仿宋_GB2312" w:hAnsi="宋体"/>
          <w:kern w:val="0"/>
          <w:sz w:val="24"/>
        </w:rPr>
        <w:t xml:space="preserve">       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40" w:type="dxa"/>
        <w:tblInd w:w="-173" w:type="dxa"/>
        <w:tblLayout w:type="fixed"/>
        <w:tblLook w:val="00A0"/>
      </w:tblPr>
      <w:tblGrid>
        <w:gridCol w:w="1575"/>
        <w:gridCol w:w="1417"/>
        <w:gridCol w:w="1559"/>
        <w:gridCol w:w="1418"/>
        <w:gridCol w:w="1559"/>
        <w:gridCol w:w="1712"/>
      </w:tblGrid>
      <w:tr w:rsidR="009334C6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9334C6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9334C6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2.08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2.08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2.08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9334C6" w:rsidRDefault="009334C6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334C6" w:rsidRDefault="009334C6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334C6" w:rsidRDefault="009334C6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334C6" w:rsidRDefault="009334C6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334C6" w:rsidRDefault="009334C6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334C6" w:rsidRDefault="009334C6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334C6" w:rsidRDefault="009334C6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334C6" w:rsidRDefault="009334C6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334C6" w:rsidRDefault="009334C6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334C6" w:rsidRDefault="009334C6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334C6" w:rsidRDefault="009334C6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334C6" w:rsidRDefault="009334C6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334C6" w:rsidRDefault="009334C6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334C6" w:rsidRDefault="009334C6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334C6" w:rsidRDefault="009334C6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334C6" w:rsidRDefault="009334C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表九：</w:t>
      </w:r>
    </w:p>
    <w:p w:rsidR="009334C6" w:rsidRDefault="009334C6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:rsidR="009334C6" w:rsidRDefault="009334C6">
      <w:pPr>
        <w:widowControl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编制单位：昌吉州第五中学</w:t>
      </w:r>
      <w:r>
        <w:rPr>
          <w:rFonts w:ascii="仿宋_GB2312" w:eastAsia="仿宋_GB2312" w:hAnsi="宋体"/>
          <w:kern w:val="0"/>
          <w:sz w:val="24"/>
        </w:rPr>
        <w:t xml:space="preserve">         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14" w:type="dxa"/>
        <w:tblInd w:w="-34" w:type="dxa"/>
        <w:tblLayout w:type="fixed"/>
        <w:tblLook w:val="00A0"/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 w:rsidR="009334C6">
        <w:trPr>
          <w:trHeight w:val="465"/>
        </w:trPr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目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9334C6">
        <w:trPr>
          <w:trHeight w:val="360"/>
        </w:trPr>
        <w:tc>
          <w:tcPr>
            <w:tcW w:w="1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9334C6">
        <w:trPr>
          <w:trHeight w:val="31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334C6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34C6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9334C6" w:rsidRDefault="009334C6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备注：昌吉州第五中学</w:t>
      </w:r>
      <w:r>
        <w:rPr>
          <w:rFonts w:ascii="仿宋_GB2312" w:eastAsia="仿宋_GB2312" w:hAnsi="宋体"/>
          <w:b/>
          <w:kern w:val="0"/>
          <w:sz w:val="28"/>
          <w:szCs w:val="32"/>
        </w:rPr>
        <w:t>2020</w:t>
      </w:r>
      <w:r>
        <w:rPr>
          <w:rFonts w:ascii="仿宋_GB2312" w:eastAsia="仿宋_GB2312" w:hAnsi="宋体" w:hint="eastAsia"/>
          <w:b/>
          <w:kern w:val="0"/>
          <w:sz w:val="28"/>
          <w:szCs w:val="32"/>
        </w:rPr>
        <w:t>年没有使用政府性基金预算拨款安排的支出，政府性基金预算支出情况表为空表。</w:t>
      </w:r>
    </w:p>
    <w:p w:rsidR="009334C6" w:rsidRDefault="009334C6">
      <w:pPr>
        <w:widowControl/>
        <w:jc w:val="left"/>
        <w:outlineLvl w:val="1"/>
        <w:rPr>
          <w:rFonts w:ascii="仿宋_GB2312" w:eastAsia="仿宋_GB2312" w:hAnsi="宋体"/>
          <w:kern w:val="0"/>
          <w:sz w:val="32"/>
          <w:szCs w:val="32"/>
        </w:rPr>
        <w:sectPr w:rsidR="009334C6">
          <w:footerReference w:type="even" r:id="rId6"/>
          <w:footerReference w:type="default" r:id="rId7"/>
          <w:pgSz w:w="11906" w:h="16838"/>
          <w:pgMar w:top="2098" w:right="1418" w:bottom="1928" w:left="1588" w:header="851" w:footer="992" w:gutter="0"/>
          <w:pgNumType w:fmt="numberInDash"/>
          <w:cols w:space="720"/>
          <w:docGrid w:linePitch="312"/>
        </w:sectPr>
      </w:pPr>
    </w:p>
    <w:p w:rsidR="009334C6" w:rsidRDefault="009334C6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第三部分</w:t>
      </w:r>
      <w:r>
        <w:rPr>
          <w:rFonts w:ascii="黑体" w:eastAsia="黑体" w:hAnsi="黑体"/>
          <w:kern w:val="0"/>
          <w:sz w:val="32"/>
          <w:szCs w:val="32"/>
        </w:rPr>
        <w:t xml:space="preserve">  2020</w:t>
      </w:r>
      <w:r>
        <w:rPr>
          <w:rFonts w:ascii="黑体" w:eastAsia="黑体" w:hAnsi="黑体" w:hint="eastAsia"/>
          <w:kern w:val="0"/>
          <w:sz w:val="32"/>
          <w:szCs w:val="32"/>
        </w:rPr>
        <w:t>年部门预算情况说明</w:t>
      </w:r>
    </w:p>
    <w:p w:rsidR="009334C6" w:rsidRDefault="009334C6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</w:p>
    <w:p w:rsidR="009334C6" w:rsidRDefault="009334C6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>
        <w:rPr>
          <w:rFonts w:ascii="黑体" w:eastAsia="黑体" w:hAnsi="宋体" w:cs="宋体" w:hint="eastAsia"/>
          <w:kern w:val="0"/>
          <w:sz w:val="32"/>
          <w:szCs w:val="32"/>
        </w:rPr>
        <w:t>关于昌吉州第五中学部门</w:t>
      </w:r>
      <w:r>
        <w:rPr>
          <w:rFonts w:ascii="黑体" w:eastAsia="黑体" w:hAnsi="宋体" w:cs="宋体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年收支预算情况的总体说明</w:t>
      </w:r>
    </w:p>
    <w:p w:rsidR="009334C6" w:rsidRDefault="009334C6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按照全口径预算的原则，昌吉州第五中学部门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年所有收入和支出均纳入部门预算管理。收支总预算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1304.94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9334C6" w:rsidRDefault="009334C6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</w:t>
      </w:r>
      <w:r>
        <w:rPr>
          <w:rFonts w:ascii="仿宋_GB2312" w:eastAsia="仿宋_GB2312" w:hAnsi="宋体" w:cs="宋体"/>
          <w:kern w:val="0"/>
          <w:sz w:val="32"/>
          <w:szCs w:val="32"/>
        </w:rPr>
        <w:t>1304.94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9334C6" w:rsidRDefault="009334C6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支出预算包括：教育支出</w:t>
      </w:r>
      <w:r>
        <w:rPr>
          <w:rFonts w:ascii="仿宋_GB2312" w:eastAsia="仿宋_GB2312" w:hAnsi="宋体" w:cs="宋体"/>
          <w:kern w:val="0"/>
          <w:sz w:val="32"/>
          <w:szCs w:val="32"/>
        </w:rPr>
        <w:t>1304.94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9334C6" w:rsidRDefault="009334C6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二、关于昌吉州第五中学部门</w:t>
      </w:r>
      <w:r>
        <w:rPr>
          <w:rFonts w:ascii="黑体" w:eastAsia="黑体" w:hAnsi="宋体" w:cs="宋体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年收入预算情况说明</w:t>
      </w:r>
    </w:p>
    <w:p w:rsidR="009334C6" w:rsidRDefault="009334C6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昌吉州第五中学部门收入预算</w:t>
      </w:r>
      <w:r>
        <w:rPr>
          <w:rFonts w:ascii="仿宋_GB2312" w:eastAsia="仿宋_GB2312" w:hAnsi="宋体" w:cs="宋体"/>
          <w:kern w:val="0"/>
          <w:sz w:val="32"/>
          <w:szCs w:val="32"/>
        </w:rPr>
        <w:t>1304.94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9334C6" w:rsidRDefault="009334C6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一般公共预算</w:t>
      </w:r>
      <w:r>
        <w:rPr>
          <w:rFonts w:ascii="仿宋_GB2312" w:eastAsia="仿宋_GB2312" w:hAnsi="宋体" w:cs="宋体"/>
          <w:kern w:val="0"/>
          <w:sz w:val="32"/>
          <w:szCs w:val="32"/>
        </w:rPr>
        <w:t>1304.94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/>
          <w:kern w:val="0"/>
          <w:sz w:val="32"/>
          <w:szCs w:val="32"/>
        </w:rPr>
        <w:t>100 %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，比上年减少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5.03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万元，主要原因是：其一教师退休和调离造成人员经费比上年减少；其二按上级要求厉行节约，压减一般性支出，公用经费缩减。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</w:t>
      </w:r>
    </w:p>
    <w:p w:rsidR="009334C6" w:rsidRDefault="009334C6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政府性基金预算未安排。</w:t>
      </w:r>
    </w:p>
    <w:p w:rsidR="009334C6" w:rsidRDefault="009334C6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三、关于昌吉州第五中学部门单位</w:t>
      </w:r>
      <w:r>
        <w:rPr>
          <w:rFonts w:ascii="黑体" w:eastAsia="黑体" w:hAnsi="宋体" w:cs="宋体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年支出预算情况说明</w:t>
      </w:r>
    </w:p>
    <w:p w:rsidR="009334C6" w:rsidRDefault="009334C6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昌吉州第五中学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年支出预算</w:t>
      </w:r>
      <w:r>
        <w:rPr>
          <w:rFonts w:ascii="仿宋_GB2312" w:eastAsia="仿宋_GB2312" w:hAnsi="宋体" w:cs="宋体"/>
          <w:kern w:val="0"/>
          <w:sz w:val="32"/>
          <w:szCs w:val="32"/>
        </w:rPr>
        <w:t>1304.94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元，其中：</w:t>
      </w:r>
    </w:p>
    <w:p w:rsidR="009334C6" w:rsidRDefault="009334C6">
      <w:pPr>
        <w:spacing w:line="560" w:lineRule="exact"/>
        <w:ind w:firstLineChars="200"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基本支出</w:t>
      </w:r>
      <w:r>
        <w:rPr>
          <w:rFonts w:ascii="仿宋_GB2312" w:eastAsia="仿宋_GB2312" w:hAnsi="宋体" w:cs="宋体"/>
          <w:kern w:val="0"/>
          <w:sz w:val="32"/>
          <w:szCs w:val="32"/>
        </w:rPr>
        <w:t>1304.94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，比上年减少</w:t>
      </w:r>
      <w:r>
        <w:rPr>
          <w:rFonts w:ascii="仿宋_GB2312" w:eastAsia="仿宋_GB2312" w:hAnsi="宋体" w:cs="宋体"/>
          <w:kern w:val="0"/>
          <w:sz w:val="32"/>
          <w:szCs w:val="32"/>
        </w:rPr>
        <w:t>5.03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万元，主要原因是其一教师退休和调离造成人员经费比上年减少；其二按上级要求厉行节约，压减一般性支出，公用经费缩减。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       </w:t>
      </w:r>
    </w:p>
    <w:p w:rsidR="009334C6" w:rsidRDefault="009334C6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项目支出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0 %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0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年度本单位没有安排项目支出预算。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</w:t>
      </w:r>
    </w:p>
    <w:p w:rsidR="009334C6" w:rsidRDefault="009334C6">
      <w:pPr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四、关于昌吉州第五中学部门</w:t>
      </w:r>
      <w:r>
        <w:rPr>
          <w:rFonts w:ascii="黑体" w:eastAsia="黑体" w:hAnsi="黑体" w:cs="宋体"/>
          <w:bCs/>
          <w:kern w:val="0"/>
          <w:sz w:val="32"/>
          <w:szCs w:val="32"/>
        </w:rPr>
        <w:t>2020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年财政拨款收支预算情况的总体说明</w:t>
      </w:r>
    </w:p>
    <w:p w:rsidR="009334C6" w:rsidRDefault="009334C6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年财政拨款收支总预算</w:t>
      </w:r>
      <w:r>
        <w:rPr>
          <w:rFonts w:ascii="仿宋_GB2312" w:eastAsia="仿宋_GB2312" w:hAnsi="宋体" w:cs="宋体"/>
          <w:kern w:val="0"/>
          <w:sz w:val="32"/>
          <w:szCs w:val="32"/>
        </w:rPr>
        <w:t>1304.94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9334C6" w:rsidRDefault="009334C6">
      <w:pPr>
        <w:spacing w:line="560" w:lineRule="exact"/>
        <w:ind w:firstLineChars="200" w:firstLine="616"/>
        <w:rPr>
          <w:rFonts w:ascii="仿宋_GB2312" w:eastAsia="仿宋_GB2312" w:hAnsi="宋体" w:cs="宋体"/>
          <w:b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收入全部为一般公共预算拨款，无政府性基金预算拨款。</w:t>
      </w:r>
    </w:p>
    <w:p w:rsidR="009334C6" w:rsidRDefault="009334C6">
      <w:pPr>
        <w:spacing w:line="56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  <w:highlight w:val="yellow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支出预算包括：普通教育支出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1304.94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，主要用于单位基本运行开支，即：人员经费</w:t>
      </w:r>
      <w:r>
        <w:rPr>
          <w:rFonts w:ascii="仿宋_GB2312" w:eastAsia="仿宋_GB2312" w:hAnsi="宋体" w:cs="宋体"/>
          <w:kern w:val="0"/>
          <w:sz w:val="32"/>
          <w:szCs w:val="32"/>
        </w:rPr>
        <w:t>1209.71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万元和公用经费</w:t>
      </w:r>
      <w:r>
        <w:rPr>
          <w:rFonts w:ascii="仿宋_GB2312" w:eastAsia="仿宋_GB2312" w:hAnsi="宋体" w:cs="宋体"/>
          <w:kern w:val="0"/>
          <w:sz w:val="32"/>
          <w:szCs w:val="32"/>
        </w:rPr>
        <w:t>374.94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9334C6" w:rsidRDefault="009334C6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五、关于昌吉州第五中学部门</w:t>
      </w:r>
      <w:r>
        <w:rPr>
          <w:rFonts w:ascii="黑体" w:eastAsia="黑体" w:hAnsi="宋体" w:cs="宋体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年一般公共预算当年拨款情况说明</w:t>
      </w:r>
    </w:p>
    <w:p w:rsidR="009334C6" w:rsidRDefault="009334C6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（一）一般公共预算当年拨款规模变化情况</w:t>
      </w:r>
    </w:p>
    <w:p w:rsidR="009334C6" w:rsidRDefault="009334C6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昌吉州第五中学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年一般公共预算拨款基本支出</w:t>
      </w:r>
      <w:r>
        <w:rPr>
          <w:rFonts w:ascii="仿宋_GB2312" w:eastAsia="仿宋_GB2312" w:hAnsi="宋体" w:cs="宋体"/>
          <w:kern w:val="0"/>
          <w:sz w:val="32"/>
          <w:szCs w:val="32"/>
        </w:rPr>
        <w:t>1304.94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万元，比上年执行数减少</w:t>
      </w:r>
      <w:r>
        <w:rPr>
          <w:rFonts w:ascii="仿宋_GB2312" w:eastAsia="仿宋_GB2312" w:hAnsi="宋体" w:cs="宋体"/>
          <w:kern w:val="0"/>
          <w:sz w:val="32"/>
          <w:szCs w:val="32"/>
        </w:rPr>
        <w:t>5.03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>
        <w:rPr>
          <w:rFonts w:ascii="仿宋_GB2312" w:eastAsia="仿宋_GB2312" w:hAnsi="宋体" w:cs="宋体"/>
          <w:kern w:val="0"/>
          <w:sz w:val="32"/>
          <w:szCs w:val="32"/>
        </w:rPr>
        <w:t>0.38 %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。主要原因是：其一教师退休和调离造成人员经费比上年减少；其二按上级要求厉行节约，压减一般性支出，公用经费缩减。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 </w:t>
      </w:r>
    </w:p>
    <w:p w:rsidR="009334C6" w:rsidRDefault="009334C6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（二）一般公共预算当年拨款结构情况</w:t>
      </w:r>
    </w:p>
    <w:p w:rsidR="009334C6" w:rsidRDefault="009334C6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教育支出类（</w:t>
      </w:r>
      <w:r>
        <w:rPr>
          <w:rFonts w:ascii="仿宋_GB2312" w:eastAsia="仿宋_GB2312"/>
          <w:sz w:val="32"/>
          <w:szCs w:val="32"/>
        </w:rPr>
        <w:t>205</w:t>
      </w:r>
      <w:r>
        <w:rPr>
          <w:rFonts w:ascii="仿宋_GB2312" w:eastAsia="仿宋_GB2312" w:hint="eastAsia"/>
          <w:sz w:val="32"/>
          <w:szCs w:val="32"/>
        </w:rPr>
        <w:t>）普通教育款（</w:t>
      </w:r>
      <w:r>
        <w:rPr>
          <w:rFonts w:ascii="仿宋_GB2312" w:eastAsia="仿宋_GB2312"/>
          <w:sz w:val="32"/>
          <w:szCs w:val="32"/>
        </w:rPr>
        <w:t>02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楷体_GB2312" w:eastAsia="楷体_GB2312"/>
          <w:b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小学教育项（</w:t>
      </w:r>
      <w:r>
        <w:rPr>
          <w:rFonts w:ascii="仿宋_GB2312" w:eastAsia="仿宋_GB2312"/>
          <w:sz w:val="32"/>
          <w:szCs w:val="32"/>
        </w:rPr>
        <w:t>02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/>
          <w:sz w:val="32"/>
          <w:szCs w:val="32"/>
        </w:rPr>
        <w:t xml:space="preserve">  682.97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/>
          <w:kern w:val="0"/>
          <w:sz w:val="32"/>
          <w:szCs w:val="32"/>
        </w:rPr>
        <w:t>52.34 %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9334C6" w:rsidRDefault="009334C6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教育支出类（</w:t>
      </w:r>
      <w:r>
        <w:rPr>
          <w:rFonts w:ascii="仿宋_GB2312" w:eastAsia="仿宋_GB2312" w:hAnsi="宋体" w:cs="宋体"/>
          <w:kern w:val="0"/>
          <w:sz w:val="32"/>
          <w:szCs w:val="32"/>
        </w:rPr>
        <w:t>205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）普通教育款（</w:t>
      </w:r>
      <w:r>
        <w:rPr>
          <w:rFonts w:ascii="仿宋_GB2312" w:eastAsia="仿宋_GB2312" w:hAnsi="宋体" w:cs="宋体"/>
          <w:kern w:val="0"/>
          <w:sz w:val="32"/>
          <w:szCs w:val="32"/>
        </w:rPr>
        <w:t>02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初中教育项（</w:t>
      </w:r>
      <w:r>
        <w:rPr>
          <w:rFonts w:ascii="仿宋_GB2312" w:eastAsia="仿宋_GB2312" w:hAnsi="宋体" w:cs="宋体"/>
          <w:kern w:val="0"/>
          <w:sz w:val="32"/>
          <w:szCs w:val="32"/>
        </w:rPr>
        <w:t>03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 621.97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/>
          <w:kern w:val="0"/>
          <w:sz w:val="32"/>
          <w:szCs w:val="32"/>
        </w:rPr>
        <w:t>47.66 %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9334C6" w:rsidRDefault="009334C6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（三）一般公共预算当年拨款具体使用情况</w:t>
      </w:r>
    </w:p>
    <w:p w:rsidR="009334C6" w:rsidRDefault="009334C6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教育支出（类）普通教育（款）小学教育（项）预算数为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682.97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万元，比上年执行数减少</w:t>
      </w:r>
      <w:r>
        <w:rPr>
          <w:rFonts w:ascii="仿宋_GB2312" w:eastAsia="仿宋_GB2312" w:hAnsi="宋体" w:cs="宋体"/>
          <w:kern w:val="0"/>
          <w:sz w:val="32"/>
          <w:szCs w:val="32"/>
        </w:rPr>
        <w:t>71.73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>
        <w:rPr>
          <w:rFonts w:ascii="仿宋_GB2312" w:eastAsia="仿宋_GB2312" w:hAnsi="宋体" w:cs="宋体"/>
          <w:kern w:val="0"/>
          <w:sz w:val="32"/>
          <w:szCs w:val="32"/>
        </w:rPr>
        <w:t>9.5%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，主要原因是人员退休和调离造成人员经费比上年减少；按上级要求厉行节约，压减一般性支出，公用经费缩减。</w:t>
      </w:r>
    </w:p>
    <w:p w:rsidR="009334C6" w:rsidRDefault="009334C6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教育支出（类）普通教育（款）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初中教育（项）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 621.97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万元，比上年执行数减少</w:t>
      </w:r>
      <w:r>
        <w:rPr>
          <w:rFonts w:ascii="仿宋_GB2312" w:eastAsia="仿宋_GB2312" w:hAnsi="宋体" w:cs="宋体"/>
          <w:kern w:val="0"/>
          <w:sz w:val="32"/>
          <w:szCs w:val="32"/>
        </w:rPr>
        <w:t>116.33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>
        <w:rPr>
          <w:rFonts w:ascii="仿宋_GB2312" w:eastAsia="仿宋_GB2312" w:hAnsi="宋体" w:cs="宋体"/>
          <w:kern w:val="0"/>
          <w:sz w:val="32"/>
          <w:szCs w:val="32"/>
        </w:rPr>
        <w:t>15.75%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，主要原因是人员退休和调离造成人员经费比上年减少；按上级要求厉行节约，压减一般性支出，公用经费缩减。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</w:t>
      </w:r>
    </w:p>
    <w:p w:rsidR="009334C6" w:rsidRDefault="009334C6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六、关于昌吉州第五中学部门</w:t>
      </w:r>
      <w:r>
        <w:rPr>
          <w:rFonts w:ascii="黑体" w:eastAsia="黑体" w:hAnsi="宋体" w:cs="宋体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年一般公共预算基本支出情况说明</w:t>
      </w:r>
    </w:p>
    <w:p w:rsidR="009334C6" w:rsidRDefault="009334C6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昌吉州第五中学部门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年一般公共预算基本支出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  1304.94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其中：</w:t>
      </w:r>
    </w:p>
    <w:p w:rsidR="009334C6" w:rsidRDefault="009334C6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人员经费</w:t>
      </w:r>
      <w:r>
        <w:rPr>
          <w:rFonts w:ascii="仿宋_GB2312" w:eastAsia="仿宋_GB2312" w:hAnsi="宋体" w:cs="宋体"/>
          <w:kern w:val="0"/>
          <w:sz w:val="32"/>
          <w:szCs w:val="32"/>
        </w:rPr>
        <w:t>1209.71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万元，主要包括：基本工资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453.31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万元、奖金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31.1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万元、伙食补助费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93.24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万元、绩效工资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204.65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万元、机关事业单位基本养老保险缴费</w:t>
      </w:r>
      <w:r>
        <w:rPr>
          <w:rFonts w:ascii="仿宋_GB2312" w:eastAsia="仿宋_GB2312" w:hAnsi="宋体" w:cs="宋体"/>
          <w:kern w:val="0"/>
          <w:sz w:val="32"/>
          <w:szCs w:val="32"/>
        </w:rPr>
        <w:t>110.24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万元、职工基本医疗保险缴费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74.44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万元、公务员医疗补助缴费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31.34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万元、其他社会保障缴费</w:t>
      </w:r>
      <w:r>
        <w:rPr>
          <w:rFonts w:ascii="仿宋_GB2312" w:eastAsia="仿宋_GB2312" w:hAnsi="宋体" w:cs="宋体"/>
          <w:kern w:val="0"/>
          <w:sz w:val="32"/>
          <w:szCs w:val="32"/>
        </w:rPr>
        <w:t>5.83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万元、住房公积金</w:t>
      </w:r>
      <w:r>
        <w:rPr>
          <w:rFonts w:ascii="仿宋_GB2312" w:eastAsia="仿宋_GB2312" w:hAnsi="宋体" w:cs="宋体"/>
          <w:kern w:val="0"/>
          <w:sz w:val="32"/>
          <w:szCs w:val="32"/>
        </w:rPr>
        <w:t>82.68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万元、其他工资福利支出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105.67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万元、奖励金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4.61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万元、其他对个人和家庭的补助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12.6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9334C6" w:rsidRDefault="009334C6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公用经费</w:t>
      </w:r>
      <w:r>
        <w:rPr>
          <w:rFonts w:ascii="仿宋_GB2312" w:eastAsia="仿宋_GB2312" w:hAnsi="宋体" w:cs="宋体"/>
          <w:kern w:val="0"/>
          <w:sz w:val="32"/>
          <w:szCs w:val="32"/>
        </w:rPr>
        <w:t>95.23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万元，主要包括：办公费</w:t>
      </w:r>
      <w:r>
        <w:rPr>
          <w:rFonts w:ascii="仿宋_GB2312" w:eastAsia="仿宋_GB2312" w:hAnsi="宋体" w:cs="宋体"/>
          <w:kern w:val="0"/>
          <w:sz w:val="32"/>
          <w:szCs w:val="32"/>
        </w:rPr>
        <w:t>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万元、印刷费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万元、水费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 2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万元、电费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 2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万元、取暖费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26.65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万元、差旅费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万元、维修（护）费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万元、培训费</w:t>
      </w:r>
      <w:r>
        <w:rPr>
          <w:rFonts w:ascii="仿宋_GB2312" w:eastAsia="仿宋_GB2312" w:hAnsi="宋体" w:cs="宋体"/>
          <w:kern w:val="0"/>
          <w:sz w:val="32"/>
          <w:szCs w:val="32"/>
        </w:rPr>
        <w:t>1.77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万元、专用材料费</w:t>
      </w:r>
      <w:r>
        <w:rPr>
          <w:rFonts w:ascii="仿宋_GB2312" w:eastAsia="仿宋_GB2312" w:hAnsi="宋体" w:cs="宋体"/>
          <w:kern w:val="0"/>
          <w:sz w:val="32"/>
          <w:szCs w:val="32"/>
        </w:rPr>
        <w:t>1.79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万元、工会经费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9.07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万元、福利费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  20.86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万元、公务用车运行维护费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2.08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万元、其他商品和服务支出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17.01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9334C6" w:rsidRDefault="009334C6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七、关于昌吉州第五中学部门</w:t>
      </w:r>
      <w:r>
        <w:rPr>
          <w:rFonts w:ascii="黑体" w:eastAsia="黑体" w:hAnsi="宋体" w:cs="宋体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年项目支出情况说明</w:t>
      </w:r>
    </w:p>
    <w:p w:rsidR="009334C6" w:rsidRDefault="009334C6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昌吉州第五中学</w:t>
      </w:r>
      <w:r>
        <w:rPr>
          <w:rFonts w:ascii="仿宋_GB2312" w:eastAsia="仿宋_GB2312" w:hAnsi="黑体"/>
          <w:sz w:val="32"/>
          <w:szCs w:val="32"/>
        </w:rPr>
        <w:t>2020</w:t>
      </w:r>
      <w:r>
        <w:rPr>
          <w:rFonts w:ascii="仿宋_GB2312" w:eastAsia="仿宋_GB2312" w:hAnsi="黑体" w:hint="eastAsia"/>
          <w:sz w:val="32"/>
          <w:szCs w:val="32"/>
        </w:rPr>
        <w:t>年部门预算没有安排项目支出，项目支出情况表为空表。</w:t>
      </w:r>
    </w:p>
    <w:p w:rsidR="009334C6" w:rsidRDefault="009334C6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八、关于昌吉州第五中学部门</w:t>
      </w:r>
      <w:r>
        <w:rPr>
          <w:rFonts w:ascii="黑体" w:eastAsia="黑体" w:hAnsi="宋体" w:cs="宋体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年一般公共预算“三公”经费预算情况说明</w:t>
      </w:r>
    </w:p>
    <w:p w:rsidR="009334C6" w:rsidRDefault="009334C6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昌吉州第五中学部门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年“三公”经费财政拨款预算数为</w:t>
      </w:r>
      <w:r>
        <w:rPr>
          <w:rFonts w:ascii="仿宋_GB2312" w:eastAsia="仿宋_GB2312" w:hAnsi="宋体" w:cs="宋体"/>
          <w:kern w:val="0"/>
          <w:sz w:val="32"/>
          <w:szCs w:val="32"/>
        </w:rPr>
        <w:t>2.08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万元，公务用车购置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万元，公务用车运行费</w:t>
      </w:r>
      <w:r>
        <w:rPr>
          <w:rFonts w:ascii="仿宋_GB2312" w:eastAsia="仿宋_GB2312" w:hAnsi="宋体" w:cs="宋体"/>
          <w:kern w:val="0"/>
          <w:sz w:val="32"/>
          <w:szCs w:val="32"/>
        </w:rPr>
        <w:t>2.08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万元，公务接待费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9334C6" w:rsidRDefault="009334C6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年“三公”经费财政拨款预算比上年增加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万元，其中：因公出国（境）费增加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万元，主要原因是单位没有安排预算；公务用车购置费为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万元，未安排预算。公务用车运行费增加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万元，主要原因是厉行节约，控制公务用车费用；公务接待费增加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万元，主要原因是单位没有安排预算。</w:t>
      </w:r>
    </w:p>
    <w:p w:rsidR="009334C6" w:rsidRDefault="009334C6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九、关于昌吉州第五中学部门</w:t>
      </w:r>
      <w:r>
        <w:rPr>
          <w:rFonts w:ascii="黑体" w:eastAsia="黑体" w:hAnsi="宋体" w:cs="宋体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年政府性基金预算拨款情况说明</w:t>
      </w:r>
    </w:p>
    <w:p w:rsidR="009334C6" w:rsidRDefault="009334C6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昌吉州第五中学部门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年没有使用政府性基金预算拨款安排的支出，政府性基金预算支出情况表为空表。</w:t>
      </w:r>
    </w:p>
    <w:p w:rsidR="009334C6" w:rsidRDefault="009334C6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</w:t>
      </w:r>
    </w:p>
    <w:p w:rsidR="009334C6" w:rsidRDefault="009334C6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:rsidR="009334C6" w:rsidRDefault="009334C6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年，昌吉州第五中学单位的机关运行经费财政拨款预算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95.23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万元，比上年预算减少</w:t>
      </w:r>
      <w:r>
        <w:rPr>
          <w:rFonts w:ascii="仿宋_GB2312" w:eastAsia="仿宋_GB2312" w:hAnsi="宋体" w:cs="宋体"/>
          <w:kern w:val="0"/>
          <w:sz w:val="32"/>
          <w:szCs w:val="32"/>
        </w:rPr>
        <w:t>17.63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>
        <w:rPr>
          <w:rFonts w:ascii="仿宋_GB2312" w:eastAsia="仿宋_GB2312" w:hAnsi="宋体" w:cs="宋体"/>
          <w:kern w:val="0"/>
          <w:sz w:val="32"/>
          <w:szCs w:val="32"/>
        </w:rPr>
        <w:t>15.62 %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。主要原因是按上级要求厉行节约，压减一般性支出，公用经费缩减。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          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9334C6" w:rsidRDefault="009334C6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:rsidR="009334C6" w:rsidRDefault="009334C6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年，昌吉州第五中学单位政府采购预算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1049.18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万元，其中：政府采购货物预算</w:t>
      </w:r>
      <w:r>
        <w:rPr>
          <w:rFonts w:ascii="仿宋_GB2312" w:eastAsia="仿宋_GB2312" w:hAnsi="宋体" w:cs="宋体"/>
          <w:kern w:val="0"/>
          <w:sz w:val="32"/>
          <w:szCs w:val="32"/>
        </w:rPr>
        <w:t>70.18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万元，政府采购工程预算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938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万元，政府采购服务预算</w:t>
      </w:r>
      <w:r>
        <w:rPr>
          <w:rFonts w:ascii="仿宋_GB2312" w:eastAsia="仿宋_GB2312" w:hAnsi="宋体" w:cs="宋体"/>
          <w:kern w:val="0"/>
          <w:sz w:val="32"/>
          <w:szCs w:val="32"/>
        </w:rPr>
        <w:t>41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9334C6" w:rsidRDefault="009334C6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_GB2312"/>
          <w:sz w:val="32"/>
        </w:rPr>
        <w:t>2020</w:t>
      </w:r>
      <w:r>
        <w:rPr>
          <w:rFonts w:ascii="仿宋_GB2312" w:eastAsia="仿宋_GB2312" w:hAnsi="仿宋_GB2312" w:hint="eastAsia"/>
          <w:sz w:val="32"/>
        </w:rPr>
        <w:t>年度本部门面向中小企业预留政府采购项目预算金额</w:t>
      </w:r>
      <w:r>
        <w:rPr>
          <w:rFonts w:ascii="仿宋_GB2312" w:eastAsia="仿宋_GB2312" w:hAnsi="仿宋_GB2312"/>
          <w:sz w:val="32"/>
        </w:rPr>
        <w:t xml:space="preserve"> 200</w:t>
      </w:r>
      <w:r>
        <w:rPr>
          <w:rFonts w:ascii="仿宋_GB2312" w:eastAsia="仿宋_GB2312" w:hAnsi="仿宋_GB2312" w:hint="eastAsia"/>
          <w:sz w:val="32"/>
        </w:rPr>
        <w:t>万元，其中：面向小微企业预留政府采购项目预算金额</w:t>
      </w:r>
      <w:r>
        <w:rPr>
          <w:rFonts w:ascii="仿宋_GB2312" w:eastAsia="仿宋_GB2312" w:hAnsi="仿宋_GB2312"/>
          <w:sz w:val="32"/>
        </w:rPr>
        <w:t>200</w:t>
      </w:r>
      <w:r>
        <w:rPr>
          <w:rFonts w:ascii="仿宋_GB2312" w:eastAsia="仿宋_GB2312" w:hAnsi="仿宋_GB2312" w:hint="eastAsia"/>
          <w:sz w:val="32"/>
        </w:rPr>
        <w:t>万元。</w:t>
      </w:r>
    </w:p>
    <w:p w:rsidR="009334C6" w:rsidRDefault="009334C6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:rsidR="009334C6" w:rsidRDefault="009334C6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截至</w:t>
      </w:r>
      <w:r>
        <w:rPr>
          <w:rFonts w:ascii="仿宋_GB2312" w:eastAsia="仿宋_GB2312" w:hAnsi="宋体" w:cs="宋体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年底，昌吉州第五中学部门占用使用国有资产总体情况为</w:t>
      </w:r>
    </w:p>
    <w:p w:rsidR="009334C6" w:rsidRDefault="009334C6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房屋</w:t>
      </w:r>
      <w:r>
        <w:rPr>
          <w:rFonts w:ascii="仿宋_GB2312" w:eastAsia="仿宋_GB2312" w:hAnsi="宋体" w:cs="宋体"/>
          <w:kern w:val="0"/>
          <w:sz w:val="32"/>
          <w:szCs w:val="32"/>
        </w:rPr>
        <w:t>11584.14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平方米，价值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2579.6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9334C6" w:rsidRDefault="009334C6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车辆</w:t>
      </w:r>
      <w:r>
        <w:rPr>
          <w:rFonts w:ascii="仿宋_GB2312" w:eastAsia="仿宋_GB2312" w:hAnsi="宋体" w:cs="宋体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13.79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万元；其中：一般公务用车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1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/>
          <w:kern w:val="0"/>
          <w:sz w:val="32"/>
          <w:szCs w:val="32"/>
        </w:rPr>
        <w:t>13.79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万元；执法执勤用车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0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万元；其他车辆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9334C6" w:rsidRDefault="009334C6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3.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办公家具价值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97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9334C6" w:rsidRDefault="009334C6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4.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其他资产价值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493.01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9334C6" w:rsidRDefault="009334C6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单位价值</w:t>
      </w:r>
      <w:r>
        <w:rPr>
          <w:rFonts w:ascii="仿宋_GB2312" w:eastAsia="仿宋_GB2312" w:hAnsi="宋体" w:cs="宋体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0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9334C6" w:rsidRDefault="009334C6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年部门预算未安排购置车辆经费，安排购置</w:t>
      </w:r>
      <w:r>
        <w:rPr>
          <w:rFonts w:ascii="仿宋_GB2312" w:eastAsia="仿宋_GB2312" w:hAnsi="宋体" w:cs="宋体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9334C6" w:rsidRDefault="009334C6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（四）预算绩效情况</w:t>
      </w:r>
    </w:p>
    <w:p w:rsidR="009334C6" w:rsidRDefault="009334C6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年度，本年度实行绩效管理的项目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个，涉及预算金额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财政支出绩效目标申报表为空表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9334C6" w:rsidRDefault="009334C6">
      <w:pPr>
        <w:widowControl/>
        <w:spacing w:line="600" w:lineRule="exact"/>
        <w:rPr>
          <w:rFonts w:ascii="仿宋_GB2312" w:eastAsia="仿宋_GB2312" w:hAnsi="宋体" w:cs="宋体"/>
          <w:kern w:val="0"/>
          <w:sz w:val="32"/>
          <w:szCs w:val="32"/>
        </w:rPr>
        <w:sectPr w:rsidR="009334C6">
          <w:pgSz w:w="11906" w:h="16838"/>
          <w:pgMar w:top="1440" w:right="1800" w:bottom="1440" w:left="1800" w:header="851" w:footer="992" w:gutter="0"/>
          <w:pgNumType w:fmt="numberInDash" w:start="24"/>
          <w:cols w:space="425"/>
          <w:docGrid w:type="lines" w:linePitch="312"/>
        </w:sectPr>
      </w:pPr>
    </w:p>
    <w:tbl>
      <w:tblPr>
        <w:tblW w:w="13973" w:type="dxa"/>
        <w:tblInd w:w="93" w:type="dxa"/>
        <w:tblLayout w:type="fixed"/>
        <w:tblLook w:val="00A0"/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 w:rsidR="009334C6">
        <w:trPr>
          <w:trHeight w:val="406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34C6" w:rsidRDefault="009334C6">
            <w:pPr>
              <w:widowControl/>
              <w:jc w:val="center"/>
              <w:outlineLvl w:val="1"/>
              <w:rPr>
                <w:rFonts w:asci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项</w:t>
            </w:r>
            <w:r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支</w:t>
            </w:r>
            <w:r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出</w:t>
            </w:r>
            <w:r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绩</w:t>
            </w:r>
            <w:r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效</w:t>
            </w:r>
            <w:r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标</w:t>
            </w:r>
            <w:r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表</w:t>
            </w:r>
          </w:p>
        </w:tc>
      </w:tr>
      <w:tr w:rsidR="009334C6">
        <w:trPr>
          <w:trHeight w:val="271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34C6" w:rsidRDefault="009334C6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34C6" w:rsidRDefault="009334C6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34C6" w:rsidRDefault="009334C6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34C6" w:rsidRDefault="009334C6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34C6" w:rsidRDefault="009334C6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34C6" w:rsidRDefault="009334C6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34C6" w:rsidRDefault="009334C6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34C6" w:rsidRDefault="009334C6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34C6" w:rsidRDefault="009334C6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34C6" w:rsidRDefault="009334C6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34C6" w:rsidRDefault="009334C6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9334C6">
        <w:trPr>
          <w:trHeight w:val="271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昌吉州第五中学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XXXXX</w:t>
            </w:r>
          </w:p>
        </w:tc>
      </w:tr>
      <w:tr w:rsidR="009334C6">
        <w:trPr>
          <w:trHeight w:val="451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34C6">
        <w:trPr>
          <w:trHeight w:val="40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334C6" w:rsidRDefault="009334C6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34C6">
        <w:trPr>
          <w:trHeight w:val="27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9334C6">
        <w:trPr>
          <w:trHeight w:val="271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34C6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34C6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34C6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34C6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34C6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34C6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34C6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34C6">
        <w:trPr>
          <w:trHeight w:val="283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34C6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34C6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34C6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34C6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34C6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34C6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34C6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34C6">
        <w:trPr>
          <w:trHeight w:val="271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34C6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34C6" w:rsidRDefault="009334C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9334C6" w:rsidRDefault="009334C6">
      <w:pPr>
        <w:widowControl/>
        <w:spacing w:line="56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  <w:sectPr w:rsidR="009334C6">
          <w:pgSz w:w="16838" w:h="11906" w:orient="landscape"/>
          <w:pgMar w:top="1800" w:right="1440" w:bottom="1800" w:left="1440" w:header="851" w:footer="992" w:gutter="0"/>
          <w:pgNumType w:fmt="numberInDash" w:start="32"/>
          <w:cols w:space="425"/>
          <w:docGrid w:type="lines" w:linePitch="312"/>
        </w:sect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备注：本单位</w:t>
      </w:r>
      <w:r>
        <w:rPr>
          <w:rFonts w:ascii="楷体_GB2312" w:eastAsia="楷体_GB2312" w:hAnsi="宋体" w:cs="宋体"/>
          <w:b/>
          <w:kern w:val="0"/>
          <w:sz w:val="32"/>
          <w:szCs w:val="32"/>
        </w:rPr>
        <w:t>2020</w:t>
      </w: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年没有安排项目支出预算，项目支出绩效目标表是空表。</w:t>
      </w:r>
    </w:p>
    <w:p w:rsidR="009334C6" w:rsidRDefault="009334C6">
      <w:pPr>
        <w:widowControl/>
        <w:spacing w:line="52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（五）其他需说明的事项</w:t>
      </w:r>
    </w:p>
    <w:p w:rsidR="009334C6" w:rsidRDefault="009334C6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无其他需说明的事项。</w:t>
      </w:r>
    </w:p>
    <w:p w:rsidR="009334C6" w:rsidRDefault="009334C6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 </w:t>
      </w:r>
    </w:p>
    <w:p w:rsidR="009334C6" w:rsidRDefault="009334C6" w:rsidP="00CC24A0">
      <w:pPr>
        <w:widowControl/>
        <w:spacing w:beforeLines="50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第四部分</w:t>
      </w:r>
      <w:r>
        <w:rPr>
          <w:rFonts w:ascii="黑体" w:eastAsia="黑体" w:hAnsi="黑体"/>
          <w:kern w:val="0"/>
          <w:sz w:val="32"/>
          <w:szCs w:val="32"/>
        </w:rPr>
        <w:t xml:space="preserve">  </w:t>
      </w:r>
      <w:r>
        <w:rPr>
          <w:rFonts w:ascii="黑体" w:eastAsia="黑体" w:hAnsi="黑体" w:hint="eastAsia"/>
          <w:kern w:val="0"/>
          <w:sz w:val="32"/>
          <w:szCs w:val="32"/>
        </w:rPr>
        <w:t>名词解释</w:t>
      </w:r>
    </w:p>
    <w:p w:rsidR="009334C6" w:rsidRDefault="009334C6" w:rsidP="00CC24A0">
      <w:pPr>
        <w:widowControl/>
        <w:spacing w:beforeLines="50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334C6" w:rsidRDefault="009334C6">
      <w:pPr>
        <w:widowControl/>
        <w:spacing w:line="52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:rsidR="009334C6" w:rsidRDefault="009334C6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一、财政拨款：</w:t>
      </w:r>
      <w:r>
        <w:rPr>
          <w:rFonts w:ascii="仿宋_GB2312" w:eastAsia="仿宋_GB2312" w:hint="eastAsia"/>
          <w:sz w:val="32"/>
          <w:szCs w:val="32"/>
        </w:rPr>
        <w:t>指由一般公共预算、政府性基金预算安排的财政拨款数。</w:t>
      </w:r>
    </w:p>
    <w:p w:rsidR="009334C6" w:rsidRDefault="009334C6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二、一般公共预算：</w:t>
      </w:r>
      <w:r>
        <w:rPr>
          <w:rFonts w:ascii="仿宋_GB2312" w:eastAsia="仿宋_GB2312" w:hint="eastAsia"/>
          <w:spacing w:val="-6"/>
          <w:sz w:val="32"/>
          <w:szCs w:val="32"/>
        </w:rPr>
        <w:t>包括公共财政拨款（补助）资金、专项收入。</w:t>
      </w:r>
    </w:p>
    <w:p w:rsidR="009334C6" w:rsidRDefault="009334C6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三、基本支出：</w:t>
      </w:r>
      <w:r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:rsidR="009334C6" w:rsidRDefault="009334C6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四、项目支出：</w:t>
      </w:r>
      <w:r>
        <w:rPr>
          <w:rFonts w:ascii="仿宋_GB2312" w:eastAsia="仿宋_GB2312" w:hint="eastAsia"/>
          <w:sz w:val="32"/>
          <w:szCs w:val="32"/>
        </w:rPr>
        <w:t>部门支出预算的组成部分，是州本级部门为完成其特定的行政任务或事业发展目标，在基本支出预算之外编制的年度项目支出计划。</w:t>
      </w:r>
    </w:p>
    <w:p w:rsidR="009334C6" w:rsidRDefault="009334C6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五、“三公”经费：</w:t>
      </w:r>
      <w:r>
        <w:rPr>
          <w:rFonts w:ascii="仿宋_GB2312" w:eastAsia="仿宋_GB2312" w:hint="eastAsia"/>
          <w:sz w:val="32"/>
          <w:szCs w:val="32"/>
        </w:rPr>
        <w:t>指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 w:rsidR="009334C6" w:rsidRDefault="009334C6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六、机关运行经费：</w:t>
      </w:r>
      <w:r>
        <w:rPr>
          <w:rFonts w:ascii="仿宋_GB2312" w:eastAsia="仿宋_GB2312" w:hint="eastAsia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:rsidR="009334C6" w:rsidRDefault="009334C6">
      <w:pPr>
        <w:spacing w:line="550" w:lineRule="exact"/>
        <w:ind w:firstLine="642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七、普通教育：</w:t>
      </w:r>
      <w:r>
        <w:rPr>
          <w:rFonts w:ascii="仿宋_GB2312" w:eastAsia="仿宋_GB2312" w:cs="仿宋_GB2312" w:hint="eastAsia"/>
          <w:sz w:val="32"/>
          <w:szCs w:val="32"/>
        </w:rPr>
        <w:t>反映各类普通教育支出。</w:t>
      </w:r>
    </w:p>
    <w:p w:rsidR="009334C6" w:rsidRDefault="009334C6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八、小学教育：</w:t>
      </w:r>
      <w:r>
        <w:rPr>
          <w:rFonts w:ascii="仿宋_GB2312" w:eastAsia="仿宋_GB2312" w:cs="仿宋_GB2312" w:hint="eastAsia"/>
          <w:sz w:val="32"/>
          <w:szCs w:val="32"/>
        </w:rPr>
        <w:t>指各部门举办的小学教育支出。</w:t>
      </w:r>
    </w:p>
    <w:p w:rsidR="009334C6" w:rsidRDefault="009334C6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九、初中教育：</w:t>
      </w:r>
      <w:r>
        <w:rPr>
          <w:rFonts w:ascii="仿宋_GB2312" w:eastAsia="仿宋_GB2312" w:cs="仿宋_GB2312" w:hint="eastAsia"/>
          <w:sz w:val="32"/>
          <w:szCs w:val="32"/>
        </w:rPr>
        <w:t>指各部门举办的初中教育支出。</w:t>
      </w:r>
    </w:p>
    <w:p w:rsidR="009334C6" w:rsidRDefault="009334C6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</w:p>
    <w:p w:rsidR="009334C6" w:rsidRDefault="009334C6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 </w:t>
      </w:r>
    </w:p>
    <w:p w:rsidR="009334C6" w:rsidRDefault="009334C6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9334C6" w:rsidRDefault="009334C6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9334C6" w:rsidRDefault="009334C6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bookmarkStart w:id="0" w:name="_GoBack"/>
      <w:bookmarkEnd w:id="0"/>
    </w:p>
    <w:p w:rsidR="009334C6" w:rsidRDefault="009334C6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                        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昌吉州第五中学</w:t>
      </w:r>
    </w:p>
    <w:p w:rsidR="009334C6" w:rsidRDefault="009334C6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                            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宋体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月</w:t>
      </w:r>
      <w:r>
        <w:rPr>
          <w:rFonts w:ascii="仿宋_GB2312" w:eastAsia="仿宋_GB2312" w:hAnsi="宋体" w:cs="宋体"/>
          <w:kern w:val="0"/>
          <w:sz w:val="32"/>
          <w:szCs w:val="32"/>
        </w:rPr>
        <w:t>22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日</w:t>
      </w:r>
    </w:p>
    <w:p w:rsidR="009334C6" w:rsidRDefault="009334C6"/>
    <w:sectPr w:rsidR="009334C6" w:rsidSect="00E83A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34C6" w:rsidRDefault="009334C6" w:rsidP="00E83AAD">
      <w:r>
        <w:separator/>
      </w:r>
    </w:p>
  </w:endnote>
  <w:endnote w:type="continuationSeparator" w:id="0">
    <w:p w:rsidR="009334C6" w:rsidRDefault="009334C6" w:rsidP="00E83A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方正小标宋_GBK">
    <w:altName w:val="仿宋_GB2312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4C6" w:rsidRDefault="009334C6">
    <w:pPr>
      <w:pStyle w:val="Footer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</w:rPr>
      <w:t>- 12 -</w:t>
    </w:r>
    <w:r>
      <w:rPr>
        <w:rFonts w:ascii="宋体" w:eastAsia="宋体" w:hAnsi="宋体"/>
        <w:sz w:val="28"/>
        <w:szCs w:val="28"/>
      </w:rPr>
      <w:fldChar w:fldCharType="end"/>
    </w:r>
  </w:p>
  <w:p w:rsidR="009334C6" w:rsidRDefault="009334C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4C6" w:rsidRDefault="009334C6">
    <w:pPr>
      <w:pStyle w:val="Footer"/>
      <w:jc w:val="center"/>
    </w:pPr>
    <w:fldSimple w:instr="PAGE   \* MERGEFORMAT">
      <w:r>
        <w:rPr>
          <w:noProof/>
        </w:rPr>
        <w:t>- 33 -</w:t>
      </w:r>
    </w:fldSimple>
  </w:p>
  <w:p w:rsidR="009334C6" w:rsidRDefault="009334C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34C6" w:rsidRDefault="009334C6" w:rsidP="00E83AAD">
      <w:r>
        <w:separator/>
      </w:r>
    </w:p>
  </w:footnote>
  <w:footnote w:type="continuationSeparator" w:id="0">
    <w:p w:rsidR="009334C6" w:rsidRDefault="009334C6" w:rsidP="00E83AA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6E59"/>
    <w:rsid w:val="00012120"/>
    <w:rsid w:val="00023EF8"/>
    <w:rsid w:val="000426E6"/>
    <w:rsid w:val="00042992"/>
    <w:rsid w:val="0009539A"/>
    <w:rsid w:val="001151AA"/>
    <w:rsid w:val="001379FA"/>
    <w:rsid w:val="00206E59"/>
    <w:rsid w:val="00222A90"/>
    <w:rsid w:val="002807B4"/>
    <w:rsid w:val="002A1A64"/>
    <w:rsid w:val="002C1529"/>
    <w:rsid w:val="003725C7"/>
    <w:rsid w:val="00380587"/>
    <w:rsid w:val="003E1CB5"/>
    <w:rsid w:val="003E370E"/>
    <w:rsid w:val="0043103C"/>
    <w:rsid w:val="004C7844"/>
    <w:rsid w:val="00557E12"/>
    <w:rsid w:val="005618A6"/>
    <w:rsid w:val="00575B0A"/>
    <w:rsid w:val="005B2E96"/>
    <w:rsid w:val="006076BB"/>
    <w:rsid w:val="006B254F"/>
    <w:rsid w:val="006D4E86"/>
    <w:rsid w:val="00764EF1"/>
    <w:rsid w:val="00765970"/>
    <w:rsid w:val="007F6324"/>
    <w:rsid w:val="00834D78"/>
    <w:rsid w:val="0086574D"/>
    <w:rsid w:val="00875C4C"/>
    <w:rsid w:val="0091715F"/>
    <w:rsid w:val="009174C0"/>
    <w:rsid w:val="009334C6"/>
    <w:rsid w:val="00944B81"/>
    <w:rsid w:val="00945B01"/>
    <w:rsid w:val="009746A3"/>
    <w:rsid w:val="00A01EEB"/>
    <w:rsid w:val="00A30E53"/>
    <w:rsid w:val="00B578AC"/>
    <w:rsid w:val="00C8617D"/>
    <w:rsid w:val="00CC24A0"/>
    <w:rsid w:val="00D00CDC"/>
    <w:rsid w:val="00D85033"/>
    <w:rsid w:val="00E83AAD"/>
    <w:rsid w:val="00F232F5"/>
    <w:rsid w:val="00FF38C2"/>
    <w:rsid w:val="02A425DB"/>
    <w:rsid w:val="02A622AD"/>
    <w:rsid w:val="03307860"/>
    <w:rsid w:val="048B75DF"/>
    <w:rsid w:val="05431701"/>
    <w:rsid w:val="099843AD"/>
    <w:rsid w:val="09B22E50"/>
    <w:rsid w:val="09E618B0"/>
    <w:rsid w:val="0D4820C7"/>
    <w:rsid w:val="0E1B60C5"/>
    <w:rsid w:val="109C1582"/>
    <w:rsid w:val="15E05500"/>
    <w:rsid w:val="17113A69"/>
    <w:rsid w:val="1A492181"/>
    <w:rsid w:val="1C454B48"/>
    <w:rsid w:val="1D6A1489"/>
    <w:rsid w:val="22943B91"/>
    <w:rsid w:val="23C102C8"/>
    <w:rsid w:val="248C14E0"/>
    <w:rsid w:val="26445D94"/>
    <w:rsid w:val="27C76904"/>
    <w:rsid w:val="32E71C03"/>
    <w:rsid w:val="359D0979"/>
    <w:rsid w:val="38BF04AC"/>
    <w:rsid w:val="3BDC6AA7"/>
    <w:rsid w:val="3F116629"/>
    <w:rsid w:val="40000B16"/>
    <w:rsid w:val="40D4393B"/>
    <w:rsid w:val="415B0DA2"/>
    <w:rsid w:val="42E62E0C"/>
    <w:rsid w:val="43F8740F"/>
    <w:rsid w:val="44510153"/>
    <w:rsid w:val="49DC1586"/>
    <w:rsid w:val="4AAF5429"/>
    <w:rsid w:val="4B5A4E5D"/>
    <w:rsid w:val="4B636AA4"/>
    <w:rsid w:val="4C6436D9"/>
    <w:rsid w:val="4D5A1AC8"/>
    <w:rsid w:val="516A1FA3"/>
    <w:rsid w:val="56B7674F"/>
    <w:rsid w:val="59A5028E"/>
    <w:rsid w:val="636346D0"/>
    <w:rsid w:val="65B84EA7"/>
    <w:rsid w:val="6C55183C"/>
    <w:rsid w:val="6CAB0C36"/>
    <w:rsid w:val="71591BAD"/>
    <w:rsid w:val="717A4248"/>
    <w:rsid w:val="733E5111"/>
    <w:rsid w:val="744A3323"/>
    <w:rsid w:val="78DD04BD"/>
    <w:rsid w:val="7C335D27"/>
    <w:rsid w:val="7DEF349A"/>
    <w:rsid w:val="7E3F0C8A"/>
    <w:rsid w:val="7E8D0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rmal Table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3AAD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83AAD"/>
    <w:rPr>
      <w:sz w:val="18"/>
      <w:szCs w:val="18"/>
      <w:lang w:val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83AAD"/>
    <w:rPr>
      <w:rFonts w:ascii="Times New Roman" w:eastAsia="宋体" w:hAnsi="Times New Roman" w:cs="Times New Roman"/>
      <w:sz w:val="18"/>
      <w:szCs w:val="18"/>
      <w:lang w:val="zh-CN" w:eastAsia="zh-CN"/>
    </w:rPr>
  </w:style>
  <w:style w:type="paragraph" w:styleId="Footer">
    <w:name w:val="footer"/>
    <w:basedOn w:val="Normal"/>
    <w:link w:val="FooterChar"/>
    <w:uiPriority w:val="99"/>
    <w:rsid w:val="00E83AAD"/>
    <w:pPr>
      <w:tabs>
        <w:tab w:val="center" w:pos="4153"/>
        <w:tab w:val="right" w:pos="8306"/>
      </w:tabs>
      <w:snapToGrid w:val="0"/>
      <w:jc w:val="left"/>
    </w:pPr>
    <w:rPr>
      <w:rFonts w:eastAsia="黑体"/>
      <w:kern w:val="0"/>
      <w:sz w:val="18"/>
      <w:szCs w:val="18"/>
      <w:lang w:val="zh-CN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83AAD"/>
    <w:rPr>
      <w:rFonts w:ascii="Times New Roman" w:eastAsia="黑体" w:hAnsi="Times New Roman" w:cs="Times New Roman"/>
      <w:snapToGrid w:val="0"/>
      <w:kern w:val="0"/>
      <w:sz w:val="18"/>
      <w:szCs w:val="18"/>
      <w:lang w:val="zh-CN" w:eastAsia="zh-CN"/>
    </w:rPr>
  </w:style>
  <w:style w:type="paragraph" w:styleId="Header">
    <w:name w:val="header"/>
    <w:basedOn w:val="Normal"/>
    <w:link w:val="HeaderChar"/>
    <w:uiPriority w:val="99"/>
    <w:rsid w:val="00E83A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character" w:customStyle="1" w:styleId="HeaderChar">
    <w:name w:val="Header Char"/>
    <w:basedOn w:val="DefaultParagraphFont"/>
    <w:link w:val="Header"/>
    <w:uiPriority w:val="99"/>
    <w:locked/>
    <w:rsid w:val="00E83AAD"/>
    <w:rPr>
      <w:rFonts w:ascii="Times New Roman" w:eastAsia="宋体" w:hAnsi="Times New Roman" w:cs="Times New Roman"/>
      <w:sz w:val="18"/>
      <w:szCs w:val="18"/>
      <w:lang w:val="zh-CN" w:eastAsia="zh-CN"/>
    </w:rPr>
  </w:style>
  <w:style w:type="paragraph" w:styleId="BodyTextIndent3">
    <w:name w:val="Body Text Indent 3"/>
    <w:basedOn w:val="Normal"/>
    <w:link w:val="BodyTextIndent3Char"/>
    <w:uiPriority w:val="99"/>
    <w:rsid w:val="00E83AAD"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eastAsia="仿宋_GB2312"/>
      <w:sz w:val="32"/>
      <w:lang w:val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E83AAD"/>
    <w:rPr>
      <w:rFonts w:ascii="Times New Roman" w:eastAsia="仿宋_GB2312" w:hAnsi="Times New Roman" w:cs="Times New Roman"/>
      <w:sz w:val="24"/>
      <w:szCs w:val="24"/>
      <w:lang w:val="zh-CN" w:eastAsia="zh-CN"/>
    </w:rPr>
  </w:style>
  <w:style w:type="paragraph" w:styleId="NormalWeb">
    <w:name w:val="Normal (Web)"/>
    <w:basedOn w:val="Normal"/>
    <w:uiPriority w:val="99"/>
    <w:rsid w:val="00E83AA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Strong">
    <w:name w:val="Strong"/>
    <w:basedOn w:val="DefaultParagraphFont"/>
    <w:uiPriority w:val="99"/>
    <w:qFormat/>
    <w:rsid w:val="00E83AAD"/>
    <w:rPr>
      <w:rFonts w:cs="Times New Roman"/>
      <w:b/>
    </w:rPr>
  </w:style>
  <w:style w:type="character" w:styleId="PageNumber">
    <w:name w:val="page number"/>
    <w:basedOn w:val="DefaultParagraphFont"/>
    <w:uiPriority w:val="99"/>
    <w:rsid w:val="00E83AAD"/>
    <w:rPr>
      <w:rFonts w:cs="Times New Roman"/>
    </w:rPr>
  </w:style>
  <w:style w:type="table" w:styleId="TableGrid">
    <w:name w:val="Table Grid"/>
    <w:basedOn w:val="TableNormal"/>
    <w:uiPriority w:val="99"/>
    <w:rsid w:val="00E83AAD"/>
    <w:rPr>
      <w:rFonts w:ascii="Calibri" w:hAnsi="Calibri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1">
    <w:name w:val="f1"/>
    <w:basedOn w:val="Normal"/>
    <w:uiPriority w:val="99"/>
    <w:rsid w:val="00E83AAD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styleId="ListParagraph">
    <w:name w:val="List Paragraph"/>
    <w:basedOn w:val="Normal"/>
    <w:uiPriority w:val="99"/>
    <w:qFormat/>
    <w:rsid w:val="00E83AAD"/>
    <w:pPr>
      <w:ind w:firstLineChars="200" w:firstLine="420"/>
    </w:pPr>
    <w:rPr>
      <w:rFonts w:ascii="Calibri" w:hAnsi="Calibri"/>
      <w:szCs w:val="22"/>
    </w:rPr>
  </w:style>
  <w:style w:type="paragraph" w:customStyle="1" w:styleId="1">
    <w:name w:val="普通(网站)1"/>
    <w:basedOn w:val="Normal"/>
    <w:uiPriority w:val="99"/>
    <w:rsid w:val="00E83AAD"/>
    <w:rPr>
      <w:rFonts w:ascii="Calibri" w:hAnsi="Calibri" w:cs="黑体"/>
      <w:sz w:val="24"/>
    </w:rPr>
  </w:style>
  <w:style w:type="paragraph" w:customStyle="1" w:styleId="2">
    <w:name w:val="普通(网站)2"/>
    <w:basedOn w:val="Normal"/>
    <w:uiPriority w:val="99"/>
    <w:rsid w:val="00E83AAD"/>
    <w:rPr>
      <w:rFonts w:ascii="Calibri" w:hAnsi="Calibri" w:cs="黑体"/>
      <w:sz w:val="24"/>
    </w:rPr>
  </w:style>
  <w:style w:type="paragraph" w:customStyle="1" w:styleId="3">
    <w:name w:val="普通(网站)3"/>
    <w:basedOn w:val="Normal"/>
    <w:uiPriority w:val="99"/>
    <w:rsid w:val="00E83AAD"/>
    <w:rPr>
      <w:rFonts w:ascii="Calibri" w:hAnsi="Calibri" w:cs="黑体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</TotalTime>
  <Pages>24</Pages>
  <Words>1355</Words>
  <Characters>7729</Characters>
  <Application>Microsoft Office Outlook</Application>
  <DocSecurity>0</DocSecurity>
  <Lines>0</Lines>
  <Paragraphs>0</Paragraphs>
  <ScaleCrop>false</ScaleCrop>
  <Company>Lenovo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闫超</dc:creator>
  <cp:keywords/>
  <dc:description/>
  <cp:lastModifiedBy>冯丽</cp:lastModifiedBy>
  <cp:revision>39</cp:revision>
  <cp:lastPrinted>2020-04-08T09:51:00Z</cp:lastPrinted>
  <dcterms:created xsi:type="dcterms:W3CDTF">2020-03-18T08:06:00Z</dcterms:created>
  <dcterms:modified xsi:type="dcterms:W3CDTF">2021-05-26T05:10:00Z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